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8A2D" w14:textId="77777777" w:rsidR="00AC4823" w:rsidRPr="0023459F" w:rsidRDefault="00AC4823" w:rsidP="00AC4823">
      <w:pPr>
        <w:jc w:val="center"/>
        <w:rPr>
          <w:b/>
          <w:bCs/>
          <w:color w:val="C3193A"/>
        </w:rPr>
      </w:pPr>
      <w:r w:rsidRPr="0023459F">
        <w:rPr>
          <w:b/>
          <w:bCs/>
          <w:color w:val="C3193A"/>
        </w:rPr>
        <w:t>Anexo 1</w:t>
      </w:r>
    </w:p>
    <w:p w14:paraId="11A1A236" w14:textId="77777777" w:rsidR="00AC4823" w:rsidRPr="0023459F" w:rsidRDefault="00AC4823" w:rsidP="00AC4823">
      <w:pPr>
        <w:rPr>
          <w:b/>
          <w:bCs/>
          <w:color w:val="C3193A"/>
        </w:rPr>
      </w:pPr>
      <w:r w:rsidRPr="0023459F">
        <w:rPr>
          <w:b/>
          <w:bCs/>
          <w:color w:val="C3193A"/>
        </w:rPr>
        <w:t>DECLARACIÓN DE</w:t>
      </w:r>
      <w:r>
        <w:rPr>
          <w:b/>
          <w:bCs/>
          <w:color w:val="C3193A"/>
        </w:rPr>
        <w:t xml:space="preserve">L TITULAR DE LA CONSEJERÍA DE FOMENTO, POR LA QUE SE DESIGNA A LA PERSONA </w:t>
      </w:r>
      <w:r w:rsidRPr="009C3278">
        <w:rPr>
          <w:b/>
          <w:bCs/>
          <w:color w:val="C3193A"/>
        </w:rPr>
        <w:t xml:space="preserve">DE CONTACTO </w:t>
      </w:r>
      <w:r>
        <w:rPr>
          <w:b/>
          <w:bCs/>
          <w:color w:val="C3193A"/>
        </w:rPr>
        <w:t>ENCARGADA DE LA</w:t>
      </w:r>
      <w:r w:rsidRPr="009C3278">
        <w:rPr>
          <w:b/>
          <w:bCs/>
          <w:color w:val="C3193A"/>
        </w:rPr>
        <w:t xml:space="preserve"> COORDINACIÓN OPERATIVA CON EL EQUIPO DE AUDITORÍA DE LA CÁMARA DE CUENTAS </w:t>
      </w:r>
      <w:r>
        <w:rPr>
          <w:b/>
          <w:bCs/>
          <w:color w:val="C3193A"/>
        </w:rPr>
        <w:t xml:space="preserve">PARA LA PRESENTE FISCALIZACION </w:t>
      </w:r>
    </w:p>
    <w:p w14:paraId="00D8BE7F" w14:textId="77777777" w:rsidR="00AC4823" w:rsidRDefault="00AC4823" w:rsidP="00AC4823"/>
    <w:p w14:paraId="1610CF8D" w14:textId="77777777" w:rsidR="00AC4823" w:rsidRPr="0080179D" w:rsidRDefault="00AC4823" w:rsidP="00AC4823">
      <w:r w:rsidRPr="0080179D">
        <w:t>Con fecha ___/_______/202</w:t>
      </w:r>
      <w:r>
        <w:t>5</w:t>
      </w:r>
      <w:r w:rsidRPr="0080179D">
        <w:t>, recibí el “Documento de Inicio de Auditoría (DIA)” correspondiente a</w:t>
      </w:r>
      <w:r>
        <w:t xml:space="preserve"> la </w:t>
      </w:r>
      <w:r w:rsidRPr="00A81E9E">
        <w:rPr>
          <w:b/>
          <w:bCs/>
        </w:rPr>
        <w:t>“</w:t>
      </w:r>
      <w:r w:rsidRPr="00A81E9E">
        <w:rPr>
          <w:rFonts w:ascii="Malgun Gothic" w:eastAsia="Malgun Gothic" w:hAnsi="Malgun Gothic"/>
          <w:b/>
          <w:bCs/>
          <w:i/>
          <w:iCs/>
        </w:rPr>
        <w:t xml:space="preserve">Fiscalización de la promoción y gestión de viviendas de protección pública en las comunidades autónomas, ejercicios </w:t>
      </w:r>
      <w:r w:rsidRPr="00653C64">
        <w:rPr>
          <w:rFonts w:ascii="Malgun Gothic" w:eastAsia="Malgun Gothic" w:hAnsi="Malgun Gothic"/>
          <w:b/>
          <w:bCs/>
          <w:i/>
          <w:iCs/>
        </w:rPr>
        <w:t>2023 y 2024”</w:t>
      </w:r>
      <w:r w:rsidRPr="00653C64">
        <w:t>,</w:t>
      </w:r>
      <w:r w:rsidRPr="0080179D">
        <w:t xml:space="preserve"> habiendo sido leído y comprendido en su totalidad.</w:t>
      </w:r>
    </w:p>
    <w:p w14:paraId="1DF71DA8" w14:textId="77777777" w:rsidR="00AC4823" w:rsidRPr="0080179D" w:rsidRDefault="00AC4823" w:rsidP="00AC4823">
      <w:r w:rsidRPr="0080179D">
        <w:t xml:space="preserve">Asimismo, adjunto se remite la siguiente documentación solicitada en el </w:t>
      </w:r>
      <w:r w:rsidRPr="001D2057">
        <w:t>apartado 5 (Anexo 2 y 3) del DIA,</w:t>
      </w:r>
      <w:r w:rsidRPr="0080179D">
        <w:t xml:space="preserve"> que a continuación se relaciona: </w:t>
      </w:r>
      <w:r>
        <w:t>(</w:t>
      </w:r>
      <w:r>
        <w:rPr>
          <w:szCs w:val="20"/>
        </w:rPr>
        <w:t>Los ficheros que se remitan han de estar referenciados al número de orden que aparece en el citado anexo</w:t>
      </w:r>
      <w:r w:rsidRPr="00D76FF4">
        <w:rPr>
          <w:szCs w:val="20"/>
        </w:rPr>
        <w:t>)</w:t>
      </w:r>
      <w:r>
        <w:rPr>
          <w:szCs w:val="20"/>
        </w:rPr>
        <w:t>.</w:t>
      </w:r>
    </w:p>
    <w:p w14:paraId="2C39754F" w14:textId="77777777" w:rsidR="00AC4823" w:rsidRPr="0080179D" w:rsidRDefault="00AC4823" w:rsidP="00AC4823">
      <w:pPr>
        <w:numPr>
          <w:ilvl w:val="0"/>
          <w:numId w:val="40"/>
        </w:numPr>
      </w:pPr>
      <w:r w:rsidRPr="0080179D">
        <w:t>………….</w:t>
      </w:r>
    </w:p>
    <w:p w14:paraId="33562D88" w14:textId="77777777" w:rsidR="00AC4823" w:rsidRPr="0080179D" w:rsidRDefault="00AC4823" w:rsidP="00AC4823">
      <w:pPr>
        <w:numPr>
          <w:ilvl w:val="0"/>
          <w:numId w:val="40"/>
        </w:numPr>
      </w:pPr>
      <w:r w:rsidRPr="0080179D">
        <w:t>…………</w:t>
      </w:r>
    </w:p>
    <w:p w14:paraId="0C1D83BA" w14:textId="77777777" w:rsidR="00AC4823" w:rsidRPr="0080179D" w:rsidRDefault="00AC4823" w:rsidP="00AC4823"/>
    <w:p w14:paraId="63533313" w14:textId="77777777" w:rsidR="00AC4823" w:rsidRPr="0080179D" w:rsidRDefault="00AC4823" w:rsidP="00AC4823">
      <w:r w:rsidRPr="0080179D">
        <w:t xml:space="preserve">La </w:t>
      </w:r>
      <w:r w:rsidRPr="00653C64">
        <w:rPr>
          <w:b/>
          <w:bCs/>
        </w:rPr>
        <w:t>persona de contacto</w:t>
      </w:r>
      <w:r w:rsidRPr="0080179D">
        <w:t xml:space="preserve"> </w:t>
      </w:r>
      <w:r>
        <w:t xml:space="preserve">designada </w:t>
      </w:r>
      <w:r w:rsidRPr="0080179D">
        <w:t>para cualquier aclaración o coordinación operativa con el equipo de auditoría de la Cámara de Cuentas:</w:t>
      </w:r>
    </w:p>
    <w:p w14:paraId="09DB4073" w14:textId="77777777" w:rsidR="00AC4823" w:rsidRPr="0080179D" w:rsidRDefault="00AC4823" w:rsidP="00AC4823">
      <w:pPr>
        <w:numPr>
          <w:ilvl w:val="0"/>
          <w:numId w:val="41"/>
        </w:numPr>
      </w:pPr>
      <w:r w:rsidRPr="0080179D">
        <w:t>Nombre:</w:t>
      </w:r>
    </w:p>
    <w:p w14:paraId="3B444429" w14:textId="77777777" w:rsidR="00AC4823" w:rsidRPr="0080179D" w:rsidRDefault="00AC4823" w:rsidP="00AC4823">
      <w:pPr>
        <w:numPr>
          <w:ilvl w:val="0"/>
          <w:numId w:val="41"/>
        </w:numPr>
      </w:pPr>
      <w:r w:rsidRPr="0080179D">
        <w:t>Cargo:</w:t>
      </w:r>
    </w:p>
    <w:p w14:paraId="44F79E34" w14:textId="77777777" w:rsidR="00AC4823" w:rsidRPr="0080179D" w:rsidRDefault="00AC4823" w:rsidP="00AC4823">
      <w:pPr>
        <w:numPr>
          <w:ilvl w:val="0"/>
          <w:numId w:val="41"/>
        </w:numPr>
      </w:pPr>
      <w:r w:rsidRPr="0080179D">
        <w:t>Correo electrónico:</w:t>
      </w:r>
    </w:p>
    <w:p w14:paraId="6A7D0B67" w14:textId="77777777" w:rsidR="00AC4823" w:rsidRPr="0080179D" w:rsidRDefault="00AC4823" w:rsidP="00AC4823">
      <w:pPr>
        <w:numPr>
          <w:ilvl w:val="0"/>
          <w:numId w:val="41"/>
        </w:numPr>
      </w:pPr>
      <w:r w:rsidRPr="0080179D">
        <w:t>Teléfono:</w:t>
      </w:r>
    </w:p>
    <w:p w14:paraId="5A2B5871" w14:textId="77777777" w:rsidR="00AC4823" w:rsidRPr="0080179D" w:rsidRDefault="00AC4823" w:rsidP="00AC4823"/>
    <w:p w14:paraId="4BECC1B7" w14:textId="77777777" w:rsidR="00AC4823" w:rsidRPr="0080179D" w:rsidRDefault="00AC4823" w:rsidP="00AC4823">
      <w:r w:rsidRPr="0080179D">
        <w:t>En Toledo, a ……. de ……</w:t>
      </w:r>
      <w:r>
        <w:t>………………</w:t>
      </w:r>
      <w:proofErr w:type="gramStart"/>
      <w:r>
        <w:t>…….</w:t>
      </w:r>
      <w:proofErr w:type="gramEnd"/>
      <w:r w:rsidRPr="0080179D">
        <w:t>…….. de 202</w:t>
      </w:r>
      <w:r>
        <w:t>5</w:t>
      </w:r>
    </w:p>
    <w:p w14:paraId="54D05B14" w14:textId="77777777" w:rsidR="00AC4823" w:rsidRPr="0080179D" w:rsidRDefault="00AC4823" w:rsidP="00AC4823"/>
    <w:p w14:paraId="5842E0B0" w14:textId="77777777" w:rsidR="00AC4823" w:rsidRPr="0080179D" w:rsidRDefault="00AC4823" w:rsidP="00AC4823"/>
    <w:p w14:paraId="18B29249" w14:textId="77777777" w:rsidR="00AC4823" w:rsidRPr="0080179D" w:rsidRDefault="00AC4823" w:rsidP="00AC4823">
      <w:r w:rsidRPr="0080179D">
        <w:t>Fdo.</w:t>
      </w:r>
    </w:p>
    <w:p w14:paraId="664443DC" w14:textId="7509044A" w:rsidR="00376315" w:rsidRPr="00AC4823" w:rsidRDefault="00376315" w:rsidP="00AC4823"/>
    <w:sectPr w:rsidR="00376315" w:rsidRPr="00AC4823" w:rsidSect="00C67C0E">
      <w:headerReference w:type="default" r:id="rId11"/>
      <w:footerReference w:type="defaul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96B7" w14:textId="77777777" w:rsidR="00AC4823" w:rsidRDefault="00AC4823" w:rsidP="002D4073">
      <w:r>
        <w:separator/>
      </w:r>
    </w:p>
    <w:p w14:paraId="0B30B4F6" w14:textId="77777777" w:rsidR="00AC4823" w:rsidRDefault="00AC4823"/>
  </w:endnote>
  <w:endnote w:type="continuationSeparator" w:id="0">
    <w:p w14:paraId="64DA6FAB" w14:textId="77777777" w:rsidR="00AC4823" w:rsidRDefault="00AC4823" w:rsidP="002D4073">
      <w:r>
        <w:continuationSeparator/>
      </w:r>
    </w:p>
    <w:p w14:paraId="2AFAE7A3" w14:textId="77777777" w:rsidR="00AC4823" w:rsidRDefault="00AC4823"/>
  </w:endnote>
  <w:endnote w:type="continuationNotice" w:id="1">
    <w:p w14:paraId="62A08365" w14:textId="77777777" w:rsidR="00566E39" w:rsidRDefault="00566E3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ost*">
    <w:altName w:val="Calibri"/>
    <w:panose1 w:val="00000000000000000000"/>
    <w:charset w:val="00"/>
    <w:family w:val="modern"/>
    <w:notTrueType/>
    <w:pitch w:val="variable"/>
    <w:sig w:usb0="A00002EF" w:usb1="0000205B" w:usb2="00000010" w:usb3="00000000" w:csb0="00000097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1" w:subsetted="1" w:fontKey="{69A98665-34C6-4A1A-B980-D46EE776AF52}"/>
    <w:embedBold r:id="rId2" w:subsetted="1" w:fontKey="{775865A2-C379-4E67-8D39-15257C26D578}"/>
    <w:embedBoldItalic r:id="rId3" w:subsetted="1" w:fontKey="{5C383DF5-1E23-4D22-8BB2-AB432D1D07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pacing w:val="0"/>
        <w:sz w:val="22"/>
      </w:rPr>
      <w:id w:val="-839391530"/>
      <w:docPartObj>
        <w:docPartGallery w:val="Page Numbers (Bottom of Page)"/>
        <w:docPartUnique/>
      </w:docPartObj>
    </w:sdtPr>
    <w:sdtEndPr>
      <w:rPr>
        <w:color w:val="76777B" w:themeColor="accent3"/>
        <w:sz w:val="16"/>
        <w:szCs w:val="16"/>
      </w:rPr>
    </w:sdtEndPr>
    <w:sdtContent>
      <w:p w14:paraId="00FAFCC5" w14:textId="595B74C7" w:rsidR="00F06230" w:rsidRDefault="00AC4823" w:rsidP="00194690">
        <w:pPr>
          <w:pStyle w:val="Piedepgina"/>
          <w:spacing w:before="360" w:after="120"/>
          <w:jc w:val="center"/>
          <w:rPr>
            <w:color w:val="76777B" w:themeColor="accent3"/>
            <w:sz w:val="18"/>
            <w:szCs w:val="18"/>
          </w:rPr>
        </w:pPr>
        <w:r>
          <w:rPr>
            <w:color w:val="76777B" w:themeColor="accent3"/>
            <w:sz w:val="18"/>
            <w:szCs w:val="18"/>
          </w:rPr>
          <w:t>6</w:t>
        </w:r>
      </w:p>
      <w:p w14:paraId="37BFD155" w14:textId="77777777" w:rsidR="00932735" w:rsidRPr="00F06230" w:rsidRDefault="00F06230" w:rsidP="00F06230">
        <w:pPr>
          <w:pStyle w:val="Sinespaciado"/>
          <w:jc w:val="center"/>
          <w:rPr>
            <w:color w:val="76777B" w:themeColor="accent3"/>
            <w:sz w:val="16"/>
            <w:szCs w:val="16"/>
          </w:rPr>
        </w:pPr>
        <w:r w:rsidRPr="00F06230">
          <w:rPr>
            <w:color w:val="76777B" w:themeColor="accent3"/>
            <w:sz w:val="16"/>
            <w:szCs w:val="16"/>
          </w:rPr>
          <w:t>Calle Recoletos 1, 2ª planta, 45001 Toledo</w:t>
        </w:r>
        <w:r>
          <w:rPr>
            <w:color w:val="76777B" w:themeColor="accent3"/>
            <w:sz w:val="16"/>
            <w:szCs w:val="16"/>
          </w:rPr>
          <w:t xml:space="preserve">. </w:t>
        </w:r>
        <w:r w:rsidRPr="00F06230">
          <w:rPr>
            <w:color w:val="76777B" w:themeColor="accent3"/>
            <w:sz w:val="16"/>
            <w:szCs w:val="16"/>
          </w:rPr>
          <w:t xml:space="preserve">Teléfono: 925 </w:t>
        </w:r>
        <w:r w:rsidR="009B43F4">
          <w:rPr>
            <w:color w:val="76777B" w:themeColor="accent3"/>
            <w:sz w:val="16"/>
            <w:szCs w:val="16"/>
          </w:rPr>
          <w:t>127 568</w:t>
        </w:r>
        <w:r>
          <w:rPr>
            <w:color w:val="76777B" w:themeColor="accent3"/>
            <w:sz w:val="16"/>
            <w:szCs w:val="16"/>
          </w:rPr>
          <w:t xml:space="preserve">. </w:t>
        </w:r>
        <w:r w:rsidRPr="00F06230">
          <w:rPr>
            <w:color w:val="76777B" w:themeColor="accent3"/>
            <w:sz w:val="16"/>
            <w:szCs w:val="16"/>
          </w:rPr>
          <w:t>Email: camara@camaradecuentasclm.es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42088" w14:textId="77777777" w:rsidR="00AC4823" w:rsidRDefault="00AC4823" w:rsidP="002D4073">
      <w:r>
        <w:separator/>
      </w:r>
    </w:p>
    <w:p w14:paraId="3D1103C8" w14:textId="77777777" w:rsidR="00AC4823" w:rsidRDefault="00AC4823"/>
  </w:footnote>
  <w:footnote w:type="continuationSeparator" w:id="0">
    <w:p w14:paraId="13BCFB31" w14:textId="77777777" w:rsidR="00AC4823" w:rsidRDefault="00AC4823" w:rsidP="002D4073">
      <w:r>
        <w:continuationSeparator/>
      </w:r>
    </w:p>
    <w:p w14:paraId="53FD3987" w14:textId="77777777" w:rsidR="00AC4823" w:rsidRDefault="00AC4823"/>
  </w:footnote>
  <w:footnote w:type="continuationNotice" w:id="1">
    <w:p w14:paraId="56C81839" w14:textId="77777777" w:rsidR="00566E39" w:rsidRDefault="00566E3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5919" w14:textId="77777777" w:rsidR="001A073A" w:rsidRDefault="00D015FA" w:rsidP="00D015FA">
    <w:pPr>
      <w:pStyle w:val="Sinespaciado"/>
      <w:tabs>
        <w:tab w:val="left" w:pos="3436"/>
      </w:tabs>
      <w:spacing w:after="360"/>
      <w:contextualSpacing w:val="0"/>
    </w:pPr>
    <w:r>
      <w:rPr>
        <w:noProof/>
      </w:rPr>
      <w:drawing>
        <wp:inline distT="0" distB="0" distL="0" distR="0" wp14:anchorId="4988DA48" wp14:editId="222ADB78">
          <wp:extent cx="972000" cy="957600"/>
          <wp:effectExtent l="0" t="0" r="0" b="0"/>
          <wp:docPr id="11898324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95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EC6"/>
    <w:multiLevelType w:val="hybridMultilevel"/>
    <w:tmpl w:val="7B1EA5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03F40"/>
    <w:multiLevelType w:val="hybridMultilevel"/>
    <w:tmpl w:val="8722BA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24CF1"/>
    <w:multiLevelType w:val="hybridMultilevel"/>
    <w:tmpl w:val="EE8E55D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C3193A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D8642B"/>
    <w:multiLevelType w:val="hybridMultilevel"/>
    <w:tmpl w:val="605034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730C78"/>
    <w:multiLevelType w:val="hybridMultilevel"/>
    <w:tmpl w:val="6C2C70EC"/>
    <w:lvl w:ilvl="0" w:tplc="A6BE55B4">
      <w:numFmt w:val="bullet"/>
      <w:lvlText w:val="-"/>
      <w:lvlJc w:val="left"/>
      <w:pPr>
        <w:ind w:left="1068" w:hanging="708"/>
      </w:pPr>
      <w:rPr>
        <w:rFonts w:ascii="Jost*" w:eastAsiaTheme="minorHAnsi" w:hAnsi="Jost*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7511E"/>
    <w:multiLevelType w:val="hybridMultilevel"/>
    <w:tmpl w:val="758E437A"/>
    <w:lvl w:ilvl="0" w:tplc="A6BE55B4">
      <w:numFmt w:val="bullet"/>
      <w:lvlText w:val="-"/>
      <w:lvlJc w:val="left"/>
      <w:pPr>
        <w:ind w:left="708" w:hanging="708"/>
      </w:pPr>
      <w:rPr>
        <w:rFonts w:ascii="Jost*" w:eastAsiaTheme="minorHAnsi" w:hAnsi="Jost*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A449DE"/>
    <w:multiLevelType w:val="hybridMultilevel"/>
    <w:tmpl w:val="3522EACA"/>
    <w:lvl w:ilvl="0" w:tplc="8A2C5170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457B1E"/>
    <w:multiLevelType w:val="hybridMultilevel"/>
    <w:tmpl w:val="069842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D221B"/>
    <w:multiLevelType w:val="hybridMultilevel"/>
    <w:tmpl w:val="44DC020C"/>
    <w:lvl w:ilvl="0" w:tplc="A6BE55B4">
      <w:numFmt w:val="bullet"/>
      <w:lvlText w:val="-"/>
      <w:lvlJc w:val="left"/>
      <w:pPr>
        <w:ind w:left="1068" w:hanging="708"/>
      </w:pPr>
      <w:rPr>
        <w:rFonts w:ascii="Jost*" w:eastAsiaTheme="minorHAnsi" w:hAnsi="Jost*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B3110"/>
    <w:multiLevelType w:val="hybridMultilevel"/>
    <w:tmpl w:val="E49605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77F89"/>
    <w:multiLevelType w:val="hybridMultilevel"/>
    <w:tmpl w:val="FAE25086"/>
    <w:lvl w:ilvl="0" w:tplc="0BC84D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3193A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A26AD4"/>
    <w:multiLevelType w:val="hybridMultilevel"/>
    <w:tmpl w:val="0AC43AC2"/>
    <w:lvl w:ilvl="0" w:tplc="A6BE55B4">
      <w:numFmt w:val="bullet"/>
      <w:lvlText w:val="-"/>
      <w:lvlJc w:val="left"/>
      <w:pPr>
        <w:ind w:left="1428" w:hanging="708"/>
      </w:pPr>
      <w:rPr>
        <w:rFonts w:ascii="Jost*" w:eastAsiaTheme="minorHAnsi" w:hAnsi="Jost*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A31473"/>
    <w:multiLevelType w:val="hybridMultilevel"/>
    <w:tmpl w:val="622A4F8E"/>
    <w:lvl w:ilvl="0" w:tplc="8A2C51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27A30"/>
    <w:multiLevelType w:val="hybridMultilevel"/>
    <w:tmpl w:val="E05496FE"/>
    <w:lvl w:ilvl="0" w:tplc="351CF0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3193A" w:themeColor="text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277446"/>
    <w:multiLevelType w:val="hybridMultilevel"/>
    <w:tmpl w:val="3A787C36"/>
    <w:lvl w:ilvl="0" w:tplc="8C144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B6939"/>
    <w:multiLevelType w:val="hybridMultilevel"/>
    <w:tmpl w:val="11FEAB1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40665"/>
    <w:multiLevelType w:val="multilevel"/>
    <w:tmpl w:val="E6F4C9BE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CC95BC3"/>
    <w:multiLevelType w:val="hybridMultilevel"/>
    <w:tmpl w:val="3BBE3D1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24890"/>
    <w:multiLevelType w:val="hybridMultilevel"/>
    <w:tmpl w:val="2F961DCA"/>
    <w:lvl w:ilvl="0" w:tplc="0BC84D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3193A" w:themeColor="text2"/>
      </w:rPr>
    </w:lvl>
    <w:lvl w:ilvl="1" w:tplc="B554EA1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50932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9D505B"/>
    <w:multiLevelType w:val="hybridMultilevel"/>
    <w:tmpl w:val="E92E497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5452F5"/>
    <w:multiLevelType w:val="hybridMultilevel"/>
    <w:tmpl w:val="040ECD34"/>
    <w:lvl w:ilvl="0" w:tplc="E2EC22EE">
      <w:start w:val="1"/>
      <w:numFmt w:val="bullet"/>
      <w:pStyle w:val="Prrafodelista"/>
      <w:lvlText w:val=""/>
      <w:lvlJc w:val="left"/>
      <w:pPr>
        <w:ind w:left="360" w:hanging="360"/>
      </w:pPr>
      <w:rPr>
        <w:rFonts w:ascii="Symbol" w:hAnsi="Symbol" w:hint="default"/>
        <w:color w:val="C3193A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1284316">
    <w:abstractNumId w:val="7"/>
  </w:num>
  <w:num w:numId="2" w16cid:durableId="1138382016">
    <w:abstractNumId w:val="0"/>
  </w:num>
  <w:num w:numId="3" w16cid:durableId="1904027732">
    <w:abstractNumId w:val="4"/>
  </w:num>
  <w:num w:numId="4" w16cid:durableId="308248221">
    <w:abstractNumId w:val="11"/>
  </w:num>
  <w:num w:numId="5" w16cid:durableId="2076656454">
    <w:abstractNumId w:val="5"/>
  </w:num>
  <w:num w:numId="6" w16cid:durableId="1237546152">
    <w:abstractNumId w:val="8"/>
  </w:num>
  <w:num w:numId="7" w16cid:durableId="305209167">
    <w:abstractNumId w:val="16"/>
  </w:num>
  <w:num w:numId="8" w16cid:durableId="1136289327">
    <w:abstractNumId w:val="19"/>
  </w:num>
  <w:num w:numId="9" w16cid:durableId="1844205185">
    <w:abstractNumId w:val="10"/>
  </w:num>
  <w:num w:numId="10" w16cid:durableId="375544508">
    <w:abstractNumId w:val="3"/>
  </w:num>
  <w:num w:numId="11" w16cid:durableId="648707536">
    <w:abstractNumId w:val="17"/>
  </w:num>
  <w:num w:numId="12" w16cid:durableId="29381338">
    <w:abstractNumId w:val="13"/>
  </w:num>
  <w:num w:numId="13" w16cid:durableId="1894539206">
    <w:abstractNumId w:val="1"/>
  </w:num>
  <w:num w:numId="14" w16cid:durableId="1292320546">
    <w:abstractNumId w:val="20"/>
  </w:num>
  <w:num w:numId="15" w16cid:durableId="1328244791">
    <w:abstractNumId w:val="18"/>
  </w:num>
  <w:num w:numId="16" w16cid:durableId="1997537849">
    <w:abstractNumId w:val="2"/>
  </w:num>
  <w:num w:numId="17" w16cid:durableId="856653506">
    <w:abstractNumId w:val="14"/>
  </w:num>
  <w:num w:numId="18" w16cid:durableId="34698165">
    <w:abstractNumId w:val="6"/>
  </w:num>
  <w:num w:numId="19" w16cid:durableId="1847018187">
    <w:abstractNumId w:val="12"/>
  </w:num>
  <w:num w:numId="20" w16cid:durableId="1746225514">
    <w:abstractNumId w:val="20"/>
  </w:num>
  <w:num w:numId="21" w16cid:durableId="863790537">
    <w:abstractNumId w:val="16"/>
  </w:num>
  <w:num w:numId="22" w16cid:durableId="322005903">
    <w:abstractNumId w:val="16"/>
  </w:num>
  <w:num w:numId="23" w16cid:durableId="558322386">
    <w:abstractNumId w:val="16"/>
  </w:num>
  <w:num w:numId="24" w16cid:durableId="342172066">
    <w:abstractNumId w:val="16"/>
  </w:num>
  <w:num w:numId="25" w16cid:durableId="1994406578">
    <w:abstractNumId w:val="16"/>
  </w:num>
  <w:num w:numId="26" w16cid:durableId="247618211">
    <w:abstractNumId w:val="16"/>
  </w:num>
  <w:num w:numId="27" w16cid:durableId="1802991364">
    <w:abstractNumId w:val="16"/>
  </w:num>
  <w:num w:numId="28" w16cid:durableId="794107002">
    <w:abstractNumId w:val="16"/>
  </w:num>
  <w:num w:numId="29" w16cid:durableId="978923436">
    <w:abstractNumId w:val="16"/>
  </w:num>
  <w:num w:numId="30" w16cid:durableId="325012972">
    <w:abstractNumId w:val="20"/>
  </w:num>
  <w:num w:numId="31" w16cid:durableId="589656515">
    <w:abstractNumId w:val="16"/>
  </w:num>
  <w:num w:numId="32" w16cid:durableId="378434598">
    <w:abstractNumId w:val="16"/>
  </w:num>
  <w:num w:numId="33" w16cid:durableId="477571059">
    <w:abstractNumId w:val="16"/>
  </w:num>
  <w:num w:numId="34" w16cid:durableId="1262377089">
    <w:abstractNumId w:val="16"/>
  </w:num>
  <w:num w:numId="35" w16cid:durableId="428500918">
    <w:abstractNumId w:val="16"/>
  </w:num>
  <w:num w:numId="36" w16cid:durableId="1930844802">
    <w:abstractNumId w:val="16"/>
  </w:num>
  <w:num w:numId="37" w16cid:durableId="1950042995">
    <w:abstractNumId w:val="16"/>
  </w:num>
  <w:num w:numId="38" w16cid:durableId="1383361831">
    <w:abstractNumId w:val="16"/>
  </w:num>
  <w:num w:numId="39" w16cid:durableId="1142969398">
    <w:abstractNumId w:val="16"/>
  </w:num>
  <w:num w:numId="40" w16cid:durableId="1463838633">
    <w:abstractNumId w:val="9"/>
  </w:num>
  <w:num w:numId="41" w16cid:durableId="5322360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23"/>
    <w:rsid w:val="00081ADB"/>
    <w:rsid w:val="000A3119"/>
    <w:rsid w:val="000A64E9"/>
    <w:rsid w:val="000D178D"/>
    <w:rsid w:val="0011592C"/>
    <w:rsid w:val="00125F44"/>
    <w:rsid w:val="00157DBC"/>
    <w:rsid w:val="00160E2A"/>
    <w:rsid w:val="00177181"/>
    <w:rsid w:val="001835A0"/>
    <w:rsid w:val="00186A91"/>
    <w:rsid w:val="00191690"/>
    <w:rsid w:val="00194690"/>
    <w:rsid w:val="001A073A"/>
    <w:rsid w:val="001D4521"/>
    <w:rsid w:val="001E0ACC"/>
    <w:rsid w:val="0023286F"/>
    <w:rsid w:val="00236463"/>
    <w:rsid w:val="00236A2A"/>
    <w:rsid w:val="0026180B"/>
    <w:rsid w:val="00282908"/>
    <w:rsid w:val="00286DB3"/>
    <w:rsid w:val="002874F2"/>
    <w:rsid w:val="00291EC3"/>
    <w:rsid w:val="00296124"/>
    <w:rsid w:val="002C781D"/>
    <w:rsid w:val="002D260B"/>
    <w:rsid w:val="002D4073"/>
    <w:rsid w:val="002E3727"/>
    <w:rsid w:val="002E41C5"/>
    <w:rsid w:val="0030029D"/>
    <w:rsid w:val="00314FBC"/>
    <w:rsid w:val="003217B9"/>
    <w:rsid w:val="003256E7"/>
    <w:rsid w:val="00347DBB"/>
    <w:rsid w:val="003642C2"/>
    <w:rsid w:val="00376315"/>
    <w:rsid w:val="0039261D"/>
    <w:rsid w:val="00395847"/>
    <w:rsid w:val="003B2FBA"/>
    <w:rsid w:val="003C7545"/>
    <w:rsid w:val="003D7D19"/>
    <w:rsid w:val="003E5227"/>
    <w:rsid w:val="003F0B79"/>
    <w:rsid w:val="003F261E"/>
    <w:rsid w:val="004024E6"/>
    <w:rsid w:val="00403CAF"/>
    <w:rsid w:val="00413756"/>
    <w:rsid w:val="004146CD"/>
    <w:rsid w:val="00447714"/>
    <w:rsid w:val="0045035A"/>
    <w:rsid w:val="004543C0"/>
    <w:rsid w:val="00483136"/>
    <w:rsid w:val="004960D6"/>
    <w:rsid w:val="004C68AF"/>
    <w:rsid w:val="004E60BC"/>
    <w:rsid w:val="004F188A"/>
    <w:rsid w:val="00566E39"/>
    <w:rsid w:val="00581D7A"/>
    <w:rsid w:val="00597868"/>
    <w:rsid w:val="005E6500"/>
    <w:rsid w:val="00620109"/>
    <w:rsid w:val="00653435"/>
    <w:rsid w:val="00674337"/>
    <w:rsid w:val="006759FE"/>
    <w:rsid w:val="00686765"/>
    <w:rsid w:val="006D539A"/>
    <w:rsid w:val="006E0813"/>
    <w:rsid w:val="006E4F60"/>
    <w:rsid w:val="006E5C06"/>
    <w:rsid w:val="006F64E5"/>
    <w:rsid w:val="00730AEE"/>
    <w:rsid w:val="00730EDC"/>
    <w:rsid w:val="00745359"/>
    <w:rsid w:val="00773591"/>
    <w:rsid w:val="007C1684"/>
    <w:rsid w:val="007D4E57"/>
    <w:rsid w:val="007E74F6"/>
    <w:rsid w:val="008154F4"/>
    <w:rsid w:val="008C3479"/>
    <w:rsid w:val="008C3E9A"/>
    <w:rsid w:val="00916D7F"/>
    <w:rsid w:val="009231E2"/>
    <w:rsid w:val="00923E80"/>
    <w:rsid w:val="00932735"/>
    <w:rsid w:val="00962E7F"/>
    <w:rsid w:val="00986AC9"/>
    <w:rsid w:val="009873A4"/>
    <w:rsid w:val="0099571A"/>
    <w:rsid w:val="009A04A4"/>
    <w:rsid w:val="009A2E01"/>
    <w:rsid w:val="009B2B58"/>
    <w:rsid w:val="009B43F4"/>
    <w:rsid w:val="009B7D25"/>
    <w:rsid w:val="009D724B"/>
    <w:rsid w:val="009F4D08"/>
    <w:rsid w:val="00A141E1"/>
    <w:rsid w:val="00A17BB3"/>
    <w:rsid w:val="00A2065F"/>
    <w:rsid w:val="00A26D0F"/>
    <w:rsid w:val="00A35A48"/>
    <w:rsid w:val="00A646B3"/>
    <w:rsid w:val="00A72686"/>
    <w:rsid w:val="00A95A46"/>
    <w:rsid w:val="00AA3ED0"/>
    <w:rsid w:val="00AA699D"/>
    <w:rsid w:val="00AB4D96"/>
    <w:rsid w:val="00AC4823"/>
    <w:rsid w:val="00AE681B"/>
    <w:rsid w:val="00B0218F"/>
    <w:rsid w:val="00B05231"/>
    <w:rsid w:val="00B07BFD"/>
    <w:rsid w:val="00B96B63"/>
    <w:rsid w:val="00BA2671"/>
    <w:rsid w:val="00BB0A01"/>
    <w:rsid w:val="00BD46CD"/>
    <w:rsid w:val="00C25DAB"/>
    <w:rsid w:val="00C613E8"/>
    <w:rsid w:val="00C63791"/>
    <w:rsid w:val="00C63987"/>
    <w:rsid w:val="00C67C0E"/>
    <w:rsid w:val="00C869E7"/>
    <w:rsid w:val="00CA0795"/>
    <w:rsid w:val="00D015FA"/>
    <w:rsid w:val="00D27AE6"/>
    <w:rsid w:val="00D91674"/>
    <w:rsid w:val="00DA5B67"/>
    <w:rsid w:val="00E04300"/>
    <w:rsid w:val="00E37B45"/>
    <w:rsid w:val="00E411A1"/>
    <w:rsid w:val="00ED015D"/>
    <w:rsid w:val="00F06230"/>
    <w:rsid w:val="00F2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9071B"/>
  <w15:chartTrackingRefBased/>
  <w15:docId w15:val="{080D7D35-F08B-45CD-8D97-FF43C617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823"/>
    <w:pPr>
      <w:spacing w:after="120"/>
      <w:jc w:val="both"/>
    </w:pPr>
    <w:rPr>
      <w:spacing w:val="-2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653435"/>
    <w:pPr>
      <w:keepNext/>
      <w:keepLines/>
      <w:numPr>
        <w:numId w:val="39"/>
      </w:numPr>
      <w:spacing w:before="360"/>
      <w:outlineLvl w:val="0"/>
    </w:pPr>
    <w:rPr>
      <w:rFonts w:asciiTheme="majorHAnsi" w:eastAsia="Jost*" w:hAnsiTheme="majorHAnsi" w:cstheme="majorBidi"/>
      <w:b/>
      <w:color w:val="C3193A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3435"/>
    <w:pPr>
      <w:keepNext/>
      <w:keepLines/>
      <w:numPr>
        <w:ilvl w:val="1"/>
        <w:numId w:val="39"/>
      </w:numPr>
      <w:spacing w:before="240"/>
      <w:outlineLvl w:val="1"/>
    </w:pPr>
    <w:rPr>
      <w:rFonts w:asciiTheme="majorHAnsi" w:eastAsiaTheme="majorEastAsia" w:hAnsiTheme="majorHAnsi" w:cstheme="majorBidi"/>
      <w:b/>
      <w:color w:val="C3193A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3435"/>
    <w:pPr>
      <w:keepNext/>
      <w:keepLines/>
      <w:numPr>
        <w:ilvl w:val="2"/>
        <w:numId w:val="39"/>
      </w:numPr>
      <w:spacing w:before="120"/>
      <w:outlineLvl w:val="2"/>
    </w:pPr>
    <w:rPr>
      <w:rFonts w:asciiTheme="majorHAnsi" w:eastAsiaTheme="majorEastAsia" w:hAnsiTheme="majorHAnsi" w:cstheme="majorBidi"/>
      <w:b/>
      <w:bCs/>
      <w:color w:val="C3193A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53435"/>
    <w:pPr>
      <w:keepNext/>
      <w:keepLines/>
      <w:numPr>
        <w:ilvl w:val="3"/>
        <w:numId w:val="39"/>
      </w:numPr>
      <w:outlineLvl w:val="3"/>
    </w:pPr>
    <w:rPr>
      <w:rFonts w:asciiTheme="majorHAnsi" w:eastAsiaTheme="majorEastAsia" w:hAnsiTheme="majorHAnsi" w:cstheme="majorBidi"/>
      <w:i/>
      <w:iCs/>
      <w:color w:val="C3193A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3435"/>
    <w:pPr>
      <w:keepNext/>
      <w:keepLines/>
      <w:numPr>
        <w:ilvl w:val="4"/>
        <w:numId w:val="39"/>
      </w:numPr>
      <w:spacing w:before="40" w:after="0"/>
      <w:outlineLvl w:val="4"/>
    </w:pPr>
    <w:rPr>
      <w:rFonts w:asciiTheme="majorHAnsi" w:eastAsiaTheme="majorEastAsia" w:hAnsiTheme="majorHAnsi" w:cstheme="majorBidi"/>
      <w:color w:val="C3193A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3435"/>
    <w:pPr>
      <w:keepNext/>
      <w:keepLines/>
      <w:numPr>
        <w:ilvl w:val="5"/>
        <w:numId w:val="39"/>
      </w:numPr>
      <w:spacing w:before="40" w:after="0"/>
      <w:outlineLvl w:val="5"/>
    </w:pPr>
    <w:rPr>
      <w:rFonts w:asciiTheme="majorHAnsi" w:eastAsiaTheme="majorEastAsia" w:hAnsiTheme="majorHAnsi" w:cstheme="majorBidi"/>
      <w:color w:val="600C1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3435"/>
    <w:pPr>
      <w:keepNext/>
      <w:keepLines/>
      <w:numPr>
        <w:ilvl w:val="6"/>
        <w:numId w:val="3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600C1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3435"/>
    <w:pPr>
      <w:keepNext/>
      <w:keepLines/>
      <w:numPr>
        <w:ilvl w:val="7"/>
        <w:numId w:val="3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3435"/>
    <w:pPr>
      <w:keepNext/>
      <w:keepLines/>
      <w:numPr>
        <w:ilvl w:val="8"/>
        <w:numId w:val="3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3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53435"/>
    <w:rPr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65343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35"/>
    <w:rPr>
      <w:sz w:val="20"/>
    </w:rPr>
  </w:style>
  <w:style w:type="paragraph" w:styleId="Ttulo">
    <w:name w:val="Title"/>
    <w:basedOn w:val="Normal"/>
    <w:next w:val="Normal"/>
    <w:link w:val="TtuloCar"/>
    <w:uiPriority w:val="10"/>
    <w:qFormat/>
    <w:rsid w:val="0045035A"/>
    <w:pPr>
      <w:suppressAutoHyphens/>
      <w:spacing w:after="360"/>
      <w:contextualSpacing/>
      <w:jc w:val="center"/>
    </w:pPr>
    <w:rPr>
      <w:rFonts w:asciiTheme="majorHAnsi" w:eastAsiaTheme="majorEastAsia" w:hAnsiTheme="majorHAnsi" w:cstheme="majorBidi"/>
      <w:b/>
      <w:color w:val="C3193A" w:themeColor="accent1"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45035A"/>
    <w:rPr>
      <w:rFonts w:asciiTheme="majorHAnsi" w:eastAsiaTheme="majorEastAsia" w:hAnsiTheme="majorHAnsi" w:cstheme="majorBidi"/>
      <w:b/>
      <w:color w:val="C3193A" w:themeColor="accent1"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653435"/>
    <w:pPr>
      <w:numPr>
        <w:ilvl w:val="1"/>
      </w:numPr>
      <w:spacing w:after="360"/>
    </w:pPr>
    <w:rPr>
      <w:rFonts w:eastAsiaTheme="minorEastAsia"/>
      <w:color w:val="76777B" w:themeColor="accent3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53435"/>
    <w:rPr>
      <w:rFonts w:eastAsiaTheme="minorEastAsia"/>
      <w:color w:val="76777B" w:themeColor="accent3"/>
      <w:spacing w:val="15"/>
      <w:sz w:val="20"/>
    </w:rPr>
  </w:style>
  <w:style w:type="character" w:styleId="nfasissutil">
    <w:name w:val="Subtle Emphasis"/>
    <w:basedOn w:val="Fuentedeprrafopredeter"/>
    <w:uiPriority w:val="19"/>
    <w:qFormat/>
    <w:rsid w:val="00653435"/>
    <w:rPr>
      <w:i/>
      <w:iCs/>
      <w:color w:val="404040" w:themeColor="text1" w:themeTint="BF"/>
    </w:rPr>
  </w:style>
  <w:style w:type="character" w:customStyle="1" w:styleId="Ttulo1Car">
    <w:name w:val="Título 1 Car"/>
    <w:basedOn w:val="Fuentedeprrafopredeter"/>
    <w:link w:val="Ttulo1"/>
    <w:uiPriority w:val="9"/>
    <w:rsid w:val="00653435"/>
    <w:rPr>
      <w:rFonts w:asciiTheme="majorHAnsi" w:eastAsia="Jost*" w:hAnsiTheme="majorHAnsi" w:cstheme="majorBidi"/>
      <w:b/>
      <w:color w:val="C3193A" w:themeColor="accent1"/>
      <w:sz w:val="28"/>
      <w:szCs w:val="28"/>
    </w:rPr>
  </w:style>
  <w:style w:type="paragraph" w:styleId="Prrafodelista">
    <w:name w:val="List Paragraph"/>
    <w:basedOn w:val="Normal"/>
    <w:uiPriority w:val="34"/>
    <w:qFormat/>
    <w:rsid w:val="00653435"/>
    <w:pPr>
      <w:numPr>
        <w:numId w:val="30"/>
      </w:numPr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653435"/>
    <w:rPr>
      <w:rFonts w:asciiTheme="majorHAnsi" w:eastAsiaTheme="majorEastAsia" w:hAnsiTheme="majorHAnsi" w:cstheme="majorBidi"/>
      <w:b/>
      <w:color w:val="C3193A" w:themeColor="accent1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653435"/>
    <w:rPr>
      <w:rFonts w:asciiTheme="majorHAnsi" w:eastAsiaTheme="majorEastAsia" w:hAnsiTheme="majorHAnsi" w:cstheme="majorBidi"/>
      <w:b/>
      <w:bCs/>
      <w:color w:val="C3193A" w:themeColor="accent1"/>
      <w:sz w:val="20"/>
    </w:rPr>
  </w:style>
  <w:style w:type="character" w:customStyle="1" w:styleId="Ttulo4Car">
    <w:name w:val="Título 4 Car"/>
    <w:basedOn w:val="Fuentedeprrafopredeter"/>
    <w:link w:val="Ttulo4"/>
    <w:uiPriority w:val="9"/>
    <w:rsid w:val="00653435"/>
    <w:rPr>
      <w:rFonts w:asciiTheme="majorHAnsi" w:eastAsiaTheme="majorEastAsia" w:hAnsiTheme="majorHAnsi" w:cstheme="majorBidi"/>
      <w:i/>
      <w:iCs/>
      <w:color w:val="C3193A" w:themeColor="accent1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3435"/>
    <w:rPr>
      <w:rFonts w:asciiTheme="majorHAnsi" w:eastAsiaTheme="majorEastAsia" w:hAnsiTheme="majorHAnsi" w:cstheme="majorBidi"/>
      <w:color w:val="C3193A" w:themeColor="accent1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3435"/>
    <w:rPr>
      <w:rFonts w:asciiTheme="majorHAnsi" w:eastAsiaTheme="majorEastAsia" w:hAnsiTheme="majorHAnsi" w:cstheme="majorBidi"/>
      <w:color w:val="600C1C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3435"/>
    <w:rPr>
      <w:rFonts w:asciiTheme="majorHAnsi" w:eastAsiaTheme="majorEastAsia" w:hAnsiTheme="majorHAnsi" w:cstheme="majorBidi"/>
      <w:i/>
      <w:iCs/>
      <w:color w:val="600C1C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34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34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Referenciaintensa">
    <w:name w:val="Intense Reference"/>
    <w:basedOn w:val="Fuentedeprrafopredeter"/>
    <w:uiPriority w:val="32"/>
    <w:qFormat/>
    <w:rsid w:val="00653435"/>
    <w:rPr>
      <w:b/>
      <w:bCs/>
      <w:smallCaps/>
      <w:color w:val="C3193A" w:themeColor="accent1"/>
      <w:spacing w:val="5"/>
    </w:rPr>
  </w:style>
  <w:style w:type="paragraph" w:styleId="Sinespaciado">
    <w:name w:val="No Spacing"/>
    <w:uiPriority w:val="1"/>
    <w:qFormat/>
    <w:rsid w:val="00653435"/>
    <w:pPr>
      <w:spacing w:after="0"/>
      <w:contextualSpacing/>
      <w:jc w:val="both"/>
    </w:pPr>
  </w:style>
  <w:style w:type="character" w:styleId="Textoennegrita">
    <w:name w:val="Strong"/>
    <w:basedOn w:val="Fuentedeprrafopredeter"/>
    <w:uiPriority w:val="22"/>
    <w:rsid w:val="00653435"/>
    <w:rPr>
      <w:rFonts w:asciiTheme="majorHAnsi" w:hAnsiTheme="majorHAnsi"/>
      <w:b w:val="0"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65343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3435"/>
    <w:rPr>
      <w:i/>
      <w:iCs/>
      <w:color w:val="404040" w:themeColor="text1" w:themeTint="BF"/>
      <w:sz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3435"/>
    <w:pPr>
      <w:pBdr>
        <w:top w:val="single" w:sz="4" w:space="10" w:color="C3193A" w:themeColor="accent1"/>
        <w:bottom w:val="single" w:sz="4" w:space="10" w:color="C3193A" w:themeColor="accent1"/>
      </w:pBdr>
      <w:spacing w:before="360" w:after="360"/>
      <w:ind w:left="864" w:right="864"/>
      <w:jc w:val="center"/>
    </w:pPr>
    <w:rPr>
      <w:i/>
      <w:iCs/>
      <w:color w:val="C3193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3435"/>
    <w:rPr>
      <w:i/>
      <w:iCs/>
      <w:color w:val="C3193A" w:themeColor="accent1"/>
      <w:sz w:val="20"/>
    </w:rPr>
  </w:style>
  <w:style w:type="table" w:styleId="Tablaconcuadrcula">
    <w:name w:val="Table Grid"/>
    <w:basedOn w:val="Tablanormal"/>
    <w:uiPriority w:val="39"/>
    <w:rsid w:val="0065343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653435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653435"/>
    <w:rPr>
      <w:color w:val="000000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343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53435"/>
    <w:rPr>
      <w:color w:val="000000" w:themeColor="followed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653435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5343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343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3435"/>
    <w:rPr>
      <w:b/>
      <w:bCs/>
      <w:sz w:val="20"/>
      <w:szCs w:val="20"/>
    </w:rPr>
  </w:style>
  <w:style w:type="character" w:styleId="Mencionar">
    <w:name w:val="Mention"/>
    <w:basedOn w:val="Fuentedeprrafopredeter"/>
    <w:uiPriority w:val="99"/>
    <w:unhideWhenUsed/>
    <w:rsid w:val="00653435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5343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653435"/>
    <w:rPr>
      <w:sz w:val="16"/>
      <w:szCs w:val="16"/>
    </w:rPr>
  </w:style>
  <w:style w:type="table" w:styleId="Tablaconcuadrcula1clara-nfasis1">
    <w:name w:val="Grid Table 1 Light Accent 1"/>
    <w:basedOn w:val="Tablanormal"/>
    <w:uiPriority w:val="46"/>
    <w:rsid w:val="00653435"/>
    <w:pPr>
      <w:spacing w:after="0"/>
    </w:pPr>
    <w:tblPr>
      <w:tblStyleRowBandSize w:val="1"/>
      <w:tblStyleColBandSize w:val="1"/>
      <w:tblBorders>
        <w:top w:val="single" w:sz="4" w:space="0" w:color="F198A9" w:themeColor="accent1" w:themeTint="66"/>
        <w:left w:val="single" w:sz="4" w:space="0" w:color="F198A9" w:themeColor="accent1" w:themeTint="66"/>
        <w:bottom w:val="single" w:sz="4" w:space="0" w:color="F198A9" w:themeColor="accent1" w:themeTint="66"/>
        <w:right w:val="single" w:sz="4" w:space="0" w:color="F198A9" w:themeColor="accent1" w:themeTint="66"/>
        <w:insideH w:val="single" w:sz="4" w:space="0" w:color="F198A9" w:themeColor="accent1" w:themeTint="66"/>
        <w:insideV w:val="single" w:sz="4" w:space="0" w:color="F198A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B647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647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DC1">
    <w:name w:val="toc 1"/>
    <w:basedOn w:val="Normal"/>
    <w:next w:val="Normal"/>
    <w:autoRedefine/>
    <w:uiPriority w:val="39"/>
    <w:unhideWhenUsed/>
    <w:rsid w:val="00653435"/>
    <w:pPr>
      <w:tabs>
        <w:tab w:val="left" w:pos="440"/>
        <w:tab w:val="right" w:leader="dot" w:pos="8494"/>
      </w:tabs>
      <w:spacing w:before="100" w:after="0"/>
    </w:pPr>
  </w:style>
  <w:style w:type="paragraph" w:styleId="TDC2">
    <w:name w:val="toc 2"/>
    <w:basedOn w:val="Normal"/>
    <w:next w:val="Normal"/>
    <w:autoRedefine/>
    <w:uiPriority w:val="39"/>
    <w:unhideWhenUsed/>
    <w:rsid w:val="00653435"/>
    <w:pPr>
      <w:tabs>
        <w:tab w:val="left" w:pos="880"/>
        <w:tab w:val="right" w:leader="dot" w:pos="8494"/>
      </w:tabs>
      <w:spacing w:before="40" w:after="0"/>
      <w:ind w:left="221"/>
    </w:pPr>
  </w:style>
  <w:style w:type="paragraph" w:styleId="TDC3">
    <w:name w:val="toc 3"/>
    <w:basedOn w:val="Normal"/>
    <w:next w:val="Normal"/>
    <w:autoRedefine/>
    <w:uiPriority w:val="39"/>
    <w:unhideWhenUsed/>
    <w:rsid w:val="00653435"/>
    <w:pPr>
      <w:tabs>
        <w:tab w:val="left" w:pos="1320"/>
        <w:tab w:val="right" w:leader="dot" w:pos="8494"/>
      </w:tabs>
      <w:spacing w:after="0"/>
      <w:ind w:left="442"/>
    </w:pPr>
  </w:style>
  <w:style w:type="paragraph" w:styleId="TtuloTDC">
    <w:name w:val="TOC Heading"/>
    <w:basedOn w:val="Ttulo1"/>
    <w:next w:val="Normal"/>
    <w:uiPriority w:val="39"/>
    <w:unhideWhenUsed/>
    <w:qFormat/>
    <w:rsid w:val="00653435"/>
    <w:pPr>
      <w:numPr>
        <w:numId w:val="0"/>
      </w:numPr>
      <w:spacing w:before="240" w:after="0"/>
      <w:jc w:val="left"/>
      <w:outlineLvl w:val="9"/>
    </w:pPr>
    <w:rPr>
      <w:color w:val="C3193A"/>
      <w:kern w:val="0"/>
      <w:sz w:val="24"/>
      <w:szCs w:val="24"/>
      <w:lang w:eastAsia="es-ES"/>
      <w14:ligatures w14:val="none"/>
    </w:rPr>
  </w:style>
  <w:style w:type="character" w:customStyle="1" w:styleId="ui-provider">
    <w:name w:val="ui-provider"/>
    <w:basedOn w:val="Fuentedeprrafopredeter"/>
    <w:rsid w:val="00653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maDelgadoFern&#225;ndez\OneDrive%20-%20C&#225;mara%20de%20Cuentas%20CLM\Com&#250;n\Modelos\CCCLM%20-%20Base.dotx" TargetMode="External"/></Relationships>
</file>

<file path=word/theme/theme1.xml><?xml version="1.0" encoding="utf-8"?>
<a:theme xmlns:a="http://schemas.openxmlformats.org/drawingml/2006/main" name="CCCLM">
  <a:themeElements>
    <a:clrScheme name="CCCLM">
      <a:dk1>
        <a:sysClr val="windowText" lastClr="000000"/>
      </a:dk1>
      <a:lt1>
        <a:sysClr val="window" lastClr="FFFFFF"/>
      </a:lt1>
      <a:dk2>
        <a:srgbClr val="C3193A"/>
      </a:dk2>
      <a:lt2>
        <a:srgbClr val="BFC0C1"/>
      </a:lt2>
      <a:accent1>
        <a:srgbClr val="C3193A"/>
      </a:accent1>
      <a:accent2>
        <a:srgbClr val="FFCE00"/>
      </a:accent2>
      <a:accent3>
        <a:srgbClr val="76777B"/>
      </a:accent3>
      <a:accent4>
        <a:srgbClr val="BFC0C1"/>
      </a:accent4>
      <a:accent5>
        <a:srgbClr val="5B9BD5"/>
      </a:accent5>
      <a:accent6>
        <a:srgbClr val="70AD47"/>
      </a:accent6>
      <a:hlink>
        <a:srgbClr val="000000"/>
      </a:hlink>
      <a:folHlink>
        <a:srgbClr val="000000"/>
      </a:folHlink>
    </a:clrScheme>
    <a:fontScheme name="CCCLM">
      <a:majorFont>
        <a:latin typeface="Malgun Gothic"/>
        <a:ea typeface=""/>
        <a:cs typeface=""/>
      </a:majorFont>
      <a:minorFont>
        <a:latin typeface="Malgun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328a53-448f-4b60-be9a-e5ef50186962" xsi:nil="true"/>
    <lcf76f155ced4ddcb4097134ff3c332f xmlns="751b341d-2f2f-45fa-ab32-82a97a376407">
      <Terms xmlns="http://schemas.microsoft.com/office/infopath/2007/PartnerControls"/>
    </lcf76f155ced4ddcb4097134ff3c332f>
    <SharedWithUsers xmlns="53328a53-448f-4b60-be9a-e5ef50186962">
      <UserInfo>
        <DisplayName>Integrantes de la Común</DisplayName>
        <AccountId>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B8F8C7F0FA8B47AD6C322559A94EAC" ma:contentTypeVersion="14" ma:contentTypeDescription="Crear nuevo documento." ma:contentTypeScope="" ma:versionID="5c5d52f569f9e88a327e0e2c39efb269">
  <xsd:schema xmlns:xsd="http://www.w3.org/2001/XMLSchema" xmlns:xs="http://www.w3.org/2001/XMLSchema" xmlns:p="http://schemas.microsoft.com/office/2006/metadata/properties" xmlns:ns2="751b341d-2f2f-45fa-ab32-82a97a376407" xmlns:ns3="53328a53-448f-4b60-be9a-e5ef50186962" targetNamespace="http://schemas.microsoft.com/office/2006/metadata/properties" ma:root="true" ma:fieldsID="21ba037e41d8b31ec106239704295eb3" ns2:_="" ns3:_="">
    <xsd:import namespace="751b341d-2f2f-45fa-ab32-82a97a376407"/>
    <xsd:import namespace="53328a53-448f-4b60-be9a-e5ef50186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b341d-2f2f-45fa-ab32-82a97a376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5845474-088b-4b6e-9968-33d4e32db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28a53-448f-4b60-be9a-e5ef501869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e2e0d2-d492-44e3-bc0e-40ca67cb24ad}" ma:internalName="TaxCatchAll" ma:showField="CatchAllData" ma:web="53328a53-448f-4b60-be9a-e5ef50186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3F8B8-4B9F-48E3-B357-8EA655541006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3328a53-448f-4b60-be9a-e5ef50186962"/>
    <ds:schemaRef ds:uri="751b341d-2f2f-45fa-ab32-82a97a376407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D95517-5EEC-4B25-9F82-D086ADAF04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56C326-FCCF-48BF-859B-DD6098EE5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b341d-2f2f-45fa-ab32-82a97a376407"/>
    <ds:schemaRef ds:uri="53328a53-448f-4b60-be9a-e5ef50186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ED525F-9C37-4518-85D2-FED78352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CCCLM - Base.dotx</Template>
  <TotalTime>1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 Delgado Fernández</dc:creator>
  <cp:keywords/>
  <dc:description/>
  <cp:lastModifiedBy>Gema Delgado Fernández</cp:lastModifiedBy>
  <cp:revision>2</cp:revision>
  <cp:lastPrinted>2024-02-26T11:49:00Z</cp:lastPrinted>
  <dcterms:created xsi:type="dcterms:W3CDTF">2025-02-13T12:49:00Z</dcterms:created>
  <dcterms:modified xsi:type="dcterms:W3CDTF">2025-02-13T12:49:00Z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0x01010032B8F8C7F0FA8B47AD6C322559A94EAC</vt:lpwstr>
  </property>
  <property fmtid="{D5CDD505-2E9C-101B-9397-08002B2CF9AE}" pid="3" name="MediaServiceImageTags">
    <vt:lpwstr/>
  </property>
</Properties>
</file>