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F822" w14:textId="77777777" w:rsidR="00A32D13" w:rsidRPr="006476D1" w:rsidRDefault="00A32D13" w:rsidP="00D318D0">
      <w:pPr>
        <w:jc w:val="center"/>
        <w:outlineLvl w:val="0"/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</w:pPr>
      <w:r w:rsidRPr="006476D1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ANEXO II</w:t>
      </w:r>
    </w:p>
    <w:p w14:paraId="39F0167B" w14:textId="77777777" w:rsidR="00A32D13" w:rsidRPr="006476D1" w:rsidRDefault="00A32D13" w:rsidP="00D318D0">
      <w:pPr>
        <w:jc w:val="left"/>
        <w:rPr>
          <w:rFonts w:eastAsia="Malgun Gothic" w:cs="Arial"/>
          <w:kern w:val="0"/>
          <w:sz w:val="24"/>
          <w:szCs w:val="24"/>
          <w:lang w:eastAsia="es-ES"/>
          <w14:ligatures w14:val="none"/>
        </w:rPr>
      </w:pPr>
    </w:p>
    <w:p w14:paraId="4A9B3643" w14:textId="77777777" w:rsidR="00A32D13" w:rsidRPr="006476D1" w:rsidRDefault="00A32D13" w:rsidP="00D318D0">
      <w:pPr>
        <w:jc w:val="center"/>
        <w:outlineLvl w:val="0"/>
        <w:rPr>
          <w:rFonts w:eastAsia="Malgun Gothic" w:cs="Arial"/>
          <w:b/>
          <w:bCs/>
          <w:kern w:val="0"/>
          <w:sz w:val="24"/>
          <w:szCs w:val="24"/>
          <w:lang w:eastAsia="es-ES"/>
          <w14:ligatures w14:val="none"/>
        </w:rPr>
      </w:pPr>
      <w:r w:rsidRPr="006476D1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 xml:space="preserve">ACREDITACION DE REQUISITOS DE PARTICIPACIÓN Y MÉRITOS </w:t>
      </w:r>
    </w:p>
    <w:p w14:paraId="3F7D906A" w14:textId="0E51FA0C" w:rsidR="00A32D13" w:rsidRPr="006476D1" w:rsidRDefault="00A32D13" w:rsidP="00D318D0">
      <w:pPr>
        <w:jc w:val="center"/>
        <w:outlineLvl w:val="0"/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</w:pPr>
      <w:bookmarkStart w:id="0" w:name="_Hlk169513971"/>
      <w:r w:rsidRPr="006476D1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CSM CCCLM 0</w:t>
      </w:r>
      <w:r w:rsidR="00EA345C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2</w:t>
      </w:r>
      <w:r w:rsidRPr="006476D1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/</w:t>
      </w:r>
      <w:bookmarkEnd w:id="0"/>
      <w:r w:rsidRPr="006476D1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202</w:t>
      </w:r>
      <w:r w:rsidR="003B39AF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6</w:t>
      </w:r>
    </w:p>
    <w:p w14:paraId="4F1A17CF" w14:textId="77777777" w:rsidR="00A32D13" w:rsidRPr="006476D1" w:rsidRDefault="00A32D13" w:rsidP="00D318D0">
      <w:pPr>
        <w:jc w:val="left"/>
        <w:rPr>
          <w:rFonts w:eastAsia="Times New Roman" w:cs="Times New Roman"/>
          <w:kern w:val="0"/>
          <w:szCs w:val="20"/>
          <w:lang w:eastAsia="es-ES"/>
          <w14:ligatures w14:val="none"/>
        </w:rPr>
      </w:pPr>
    </w:p>
    <w:p w14:paraId="37105038" w14:textId="77777777" w:rsidR="00A32D13" w:rsidRPr="006476D1" w:rsidRDefault="00A32D13" w:rsidP="00D318D0">
      <w:pPr>
        <w:jc w:val="left"/>
        <w:rPr>
          <w:rFonts w:eastAsia="Malgun Gothic" w:cs="Times New Roman"/>
          <w:kern w:val="0"/>
          <w:szCs w:val="20"/>
          <w:lang w:eastAsia="es-ES"/>
          <w14:ligatures w14:val="none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9"/>
        <w:gridCol w:w="6737"/>
      </w:tblGrid>
      <w:tr w:rsidR="0043005D" w:rsidRPr="006476D1" w14:paraId="3550E9D1" w14:textId="77777777">
        <w:trPr>
          <w:trHeight w:val="301"/>
        </w:trPr>
        <w:tc>
          <w:tcPr>
            <w:tcW w:w="3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07E23D07" w14:textId="77777777" w:rsidR="00A32D13" w:rsidRPr="006476D1" w:rsidRDefault="00A32D13" w:rsidP="00D318D0">
            <w:pPr>
              <w:ind w:left="72"/>
              <w:jc w:val="left"/>
              <w:rPr>
                <w:rFonts w:eastAsia="Malgun Gothic" w:cs="Arial"/>
                <w:b/>
                <w:kern w:val="0"/>
                <w:sz w:val="24"/>
                <w:szCs w:val="24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 w:val="24"/>
                <w:szCs w:val="24"/>
                <w:lang w:eastAsia="es-ES"/>
                <w14:ligatures w14:val="none"/>
              </w:rPr>
              <w:t>D. / DÑA.</w:t>
            </w:r>
          </w:p>
        </w:tc>
        <w:tc>
          <w:tcPr>
            <w:tcW w:w="6737" w:type="dxa"/>
            <w:tcBorders>
              <w:left w:val="nil"/>
              <w:bottom w:val="single" w:sz="4" w:space="0" w:color="auto"/>
            </w:tcBorders>
            <w:vAlign w:val="center"/>
          </w:tcPr>
          <w:p w14:paraId="0D4BF05D" w14:textId="77777777" w:rsidR="00A32D13" w:rsidRPr="006476D1" w:rsidRDefault="00A32D13" w:rsidP="00D318D0">
            <w:pPr>
              <w:ind w:left="72"/>
              <w:jc w:val="left"/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end"/>
            </w:r>
            <w:bookmarkEnd w:id="1"/>
          </w:p>
        </w:tc>
      </w:tr>
      <w:tr w:rsidR="0043005D" w:rsidRPr="006476D1" w14:paraId="2AC10118" w14:textId="77777777">
        <w:trPr>
          <w:trHeight w:val="301"/>
        </w:trPr>
        <w:tc>
          <w:tcPr>
            <w:tcW w:w="3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7C26BC15" w14:textId="77777777" w:rsidR="00A32D13" w:rsidRPr="006476D1" w:rsidRDefault="00A32D13" w:rsidP="00D318D0">
            <w:pPr>
              <w:ind w:left="72"/>
              <w:jc w:val="left"/>
              <w:rPr>
                <w:rFonts w:eastAsia="Malgun Gothic" w:cs="Arial"/>
                <w:b/>
                <w:kern w:val="0"/>
                <w:sz w:val="24"/>
                <w:szCs w:val="24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 w:val="24"/>
                <w:szCs w:val="24"/>
                <w:lang w:eastAsia="es-ES"/>
                <w14:ligatures w14:val="none"/>
              </w:rPr>
              <w:t>CARGO: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</w:tcBorders>
            <w:vAlign w:val="center"/>
          </w:tcPr>
          <w:p w14:paraId="750A6491" w14:textId="77777777" w:rsidR="00A32D13" w:rsidRPr="006476D1" w:rsidRDefault="00A32D13" w:rsidP="00D318D0">
            <w:pPr>
              <w:ind w:left="72"/>
              <w:jc w:val="left"/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end"/>
            </w:r>
            <w:bookmarkEnd w:id="2"/>
          </w:p>
        </w:tc>
      </w:tr>
      <w:tr w:rsidR="00A32D13" w:rsidRPr="006476D1" w14:paraId="5E721293" w14:textId="77777777">
        <w:trPr>
          <w:trHeight w:val="302"/>
        </w:trPr>
        <w:tc>
          <w:tcPr>
            <w:tcW w:w="3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4953B748" w14:textId="77777777" w:rsidR="00A32D13" w:rsidRPr="006476D1" w:rsidRDefault="00A32D13" w:rsidP="00D318D0">
            <w:pPr>
              <w:ind w:left="72"/>
              <w:jc w:val="left"/>
              <w:rPr>
                <w:rFonts w:eastAsia="Malgun Gothic" w:cs="Arial"/>
                <w:b/>
                <w:kern w:val="0"/>
                <w:sz w:val="24"/>
                <w:szCs w:val="24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 w:val="24"/>
                <w:szCs w:val="24"/>
                <w:lang w:eastAsia="es-ES"/>
                <w14:ligatures w14:val="none"/>
              </w:rPr>
              <w:t>UNIDAD ADMINISTRATIVA:</w:t>
            </w:r>
          </w:p>
        </w:tc>
        <w:tc>
          <w:tcPr>
            <w:tcW w:w="6737" w:type="dxa"/>
            <w:tcBorders>
              <w:left w:val="nil"/>
            </w:tcBorders>
            <w:vAlign w:val="center"/>
          </w:tcPr>
          <w:p w14:paraId="2BAB1C86" w14:textId="77777777" w:rsidR="00A32D13" w:rsidRPr="006476D1" w:rsidRDefault="00A32D13" w:rsidP="00D318D0">
            <w:pPr>
              <w:ind w:left="72"/>
              <w:jc w:val="left"/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 w:val="24"/>
                <w:szCs w:val="24"/>
                <w:lang w:eastAsia="es-ES"/>
                <w14:ligatures w14:val="none"/>
              </w:rPr>
              <w:fldChar w:fldCharType="end"/>
            </w:r>
            <w:bookmarkEnd w:id="3"/>
          </w:p>
        </w:tc>
      </w:tr>
    </w:tbl>
    <w:p w14:paraId="593F7FB2" w14:textId="77777777" w:rsidR="00A32D13" w:rsidRPr="006476D1" w:rsidRDefault="00A32D13" w:rsidP="00D318D0">
      <w:pPr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</w:pPr>
    </w:p>
    <w:p w14:paraId="7412B7E3" w14:textId="77777777" w:rsidR="00A32D13" w:rsidRPr="006476D1" w:rsidRDefault="00A32D13" w:rsidP="00D318D0">
      <w:pPr>
        <w:ind w:left="1560" w:hanging="1560"/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</w:pPr>
    </w:p>
    <w:p w14:paraId="0D2572B5" w14:textId="77777777" w:rsidR="00A32D13" w:rsidRPr="006476D1" w:rsidRDefault="00A32D13" w:rsidP="00A6447A">
      <w:pPr>
        <w:ind w:left="1701" w:hanging="1418"/>
        <w:rPr>
          <w:rFonts w:eastAsia="Malgun Gothic" w:cs="Arial"/>
          <w:kern w:val="0"/>
          <w:sz w:val="24"/>
          <w:szCs w:val="24"/>
          <w:lang w:eastAsia="es-ES"/>
          <w14:ligatures w14:val="none"/>
        </w:rPr>
      </w:pPr>
      <w:r w:rsidRPr="006476D1">
        <w:rPr>
          <w:rFonts w:eastAsia="Malgun Gothic" w:cs="Arial"/>
          <w:b/>
          <w:kern w:val="0"/>
          <w:sz w:val="24"/>
          <w:szCs w:val="24"/>
          <w:lang w:eastAsia="es-ES"/>
          <w14:ligatures w14:val="none"/>
        </w:rPr>
        <w:t>CERTIFICO</w:t>
      </w:r>
      <w:r w:rsidRPr="006476D1">
        <w:rPr>
          <w:rFonts w:eastAsia="Malgun Gothic" w:cs="Arial"/>
          <w:kern w:val="0"/>
          <w:sz w:val="24"/>
          <w:szCs w:val="24"/>
          <w:lang w:eastAsia="es-ES"/>
          <w14:ligatures w14:val="none"/>
        </w:rPr>
        <w:t>:</w:t>
      </w:r>
      <w:r w:rsidRPr="006476D1">
        <w:rPr>
          <w:rFonts w:eastAsia="Malgun Gothic" w:cs="Arial"/>
          <w:kern w:val="0"/>
          <w:sz w:val="24"/>
          <w:szCs w:val="24"/>
          <w:lang w:eastAsia="es-ES"/>
          <w14:ligatures w14:val="none"/>
        </w:rPr>
        <w:tab/>
        <w:t>Que, en el expediente obrante en esta dependencia, el personal funcionario abajo indicado tiene acreditados los siguientes extremos:</w:t>
      </w:r>
    </w:p>
    <w:p w14:paraId="70AE4B50" w14:textId="77777777" w:rsidR="00A32D13" w:rsidRPr="006476D1" w:rsidRDefault="00A32D13" w:rsidP="00D318D0">
      <w:pPr>
        <w:ind w:right="-994" w:hanging="1277"/>
        <w:jc w:val="left"/>
        <w:rPr>
          <w:rFonts w:eastAsia="Malgun Gothic" w:cs="Arial"/>
          <w:kern w:val="0"/>
          <w:sz w:val="24"/>
          <w:szCs w:val="24"/>
          <w:lang w:eastAsia="es-ES"/>
          <w14:ligatures w14:val="none"/>
        </w:rPr>
      </w:pPr>
    </w:p>
    <w:tbl>
      <w:tblPr>
        <w:tblW w:w="9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4"/>
        <w:gridCol w:w="2760"/>
        <w:gridCol w:w="2343"/>
      </w:tblGrid>
      <w:tr w:rsidR="0043005D" w:rsidRPr="006476D1" w14:paraId="4391F2CB" w14:textId="77777777">
        <w:trPr>
          <w:cantSplit/>
          <w:trHeight w:hRule="exact" w:val="411"/>
        </w:trPr>
        <w:tc>
          <w:tcPr>
            <w:tcW w:w="9997" w:type="dxa"/>
            <w:gridSpan w:val="3"/>
            <w:tcBorders>
              <w:bottom w:val="nil"/>
            </w:tcBorders>
            <w:vAlign w:val="center"/>
          </w:tcPr>
          <w:p w14:paraId="698C39CA" w14:textId="77777777" w:rsidR="00A32D13" w:rsidRPr="006476D1" w:rsidRDefault="00A32D13" w:rsidP="00D318D0">
            <w:pPr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jc w:val="left"/>
              <w:outlineLvl w:val="7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DATOS PERSONALES</w:t>
            </w:r>
          </w:p>
        </w:tc>
      </w:tr>
      <w:tr w:rsidR="0043005D" w:rsidRPr="006476D1" w14:paraId="1DEFEBAE" w14:textId="77777777">
        <w:trPr>
          <w:cantSplit/>
          <w:trHeight w:val="351"/>
        </w:trPr>
        <w:tc>
          <w:tcPr>
            <w:tcW w:w="4894" w:type="dxa"/>
            <w:tcBorders>
              <w:bottom w:val="single" w:sz="4" w:space="0" w:color="FFFFFF"/>
            </w:tcBorders>
            <w:vAlign w:val="center"/>
          </w:tcPr>
          <w:p w14:paraId="511C2B9D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APELLIDOS</w:t>
            </w:r>
          </w:p>
        </w:tc>
        <w:tc>
          <w:tcPr>
            <w:tcW w:w="2760" w:type="dxa"/>
            <w:vMerge w:val="restart"/>
            <w:vAlign w:val="center"/>
          </w:tcPr>
          <w:p w14:paraId="40C20605" w14:textId="77777777" w:rsidR="00A32D13" w:rsidRPr="006476D1" w:rsidRDefault="00A32D13" w:rsidP="00D318D0">
            <w:pPr>
              <w:jc w:val="left"/>
              <w:outlineLvl w:val="6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NOMBRE</w:t>
            </w:r>
          </w:p>
          <w:p w14:paraId="6E6DBB71" w14:textId="77777777" w:rsidR="00A32D13" w:rsidRPr="006476D1" w:rsidRDefault="00A32D13" w:rsidP="00D318D0">
            <w:pPr>
              <w:jc w:val="left"/>
              <w:outlineLvl w:val="6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4"/>
          </w:p>
        </w:tc>
        <w:tc>
          <w:tcPr>
            <w:tcW w:w="2343" w:type="dxa"/>
            <w:tcBorders>
              <w:left w:val="nil"/>
              <w:bottom w:val="single" w:sz="4" w:space="0" w:color="FFFFFF"/>
            </w:tcBorders>
            <w:vAlign w:val="center"/>
          </w:tcPr>
          <w:p w14:paraId="02BCBECA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D.N.I.</w:t>
            </w:r>
          </w:p>
        </w:tc>
      </w:tr>
      <w:tr w:rsidR="0043005D" w:rsidRPr="006476D1" w14:paraId="27E78248" w14:textId="77777777">
        <w:trPr>
          <w:cantSplit/>
          <w:trHeight w:val="351"/>
        </w:trPr>
        <w:tc>
          <w:tcPr>
            <w:tcW w:w="4894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14:paraId="183130B5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5"/>
          </w:p>
        </w:tc>
        <w:tc>
          <w:tcPr>
            <w:tcW w:w="2760" w:type="dxa"/>
            <w:vMerge/>
            <w:tcBorders>
              <w:bottom w:val="single" w:sz="4" w:space="0" w:color="auto"/>
            </w:tcBorders>
            <w:vAlign w:val="center"/>
          </w:tcPr>
          <w:p w14:paraId="3226469A" w14:textId="77777777" w:rsidR="00A32D13" w:rsidRPr="006476D1" w:rsidRDefault="00A32D13" w:rsidP="00D318D0">
            <w:pPr>
              <w:jc w:val="center"/>
              <w:outlineLvl w:val="6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2343" w:type="dxa"/>
            <w:tcBorders>
              <w:top w:val="single" w:sz="4" w:space="0" w:color="FFFFFF"/>
              <w:left w:val="nil"/>
              <w:bottom w:val="single" w:sz="4" w:space="0" w:color="auto"/>
            </w:tcBorders>
            <w:vAlign w:val="center"/>
          </w:tcPr>
          <w:p w14:paraId="016F5A4A" w14:textId="77777777" w:rsidR="00A32D13" w:rsidRPr="006476D1" w:rsidRDefault="00A32D13" w:rsidP="00D318D0">
            <w:pPr>
              <w:jc w:val="center"/>
              <w:outlineLvl w:val="6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6"/>
          </w:p>
        </w:tc>
      </w:tr>
      <w:tr w:rsidR="0043005D" w:rsidRPr="006476D1" w14:paraId="4CF4859A" w14:textId="77777777">
        <w:trPr>
          <w:cantSplit/>
          <w:trHeight w:val="351"/>
        </w:trPr>
        <w:tc>
          <w:tcPr>
            <w:tcW w:w="7654" w:type="dxa"/>
            <w:gridSpan w:val="2"/>
            <w:tcBorders>
              <w:bottom w:val="single" w:sz="4" w:space="0" w:color="FFFFFF"/>
            </w:tcBorders>
            <w:vAlign w:val="center"/>
          </w:tcPr>
          <w:p w14:paraId="777DBCE0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CUERPO O ESCALA</w:t>
            </w:r>
          </w:p>
        </w:tc>
        <w:tc>
          <w:tcPr>
            <w:tcW w:w="2343" w:type="dxa"/>
            <w:tcBorders>
              <w:bottom w:val="single" w:sz="4" w:space="0" w:color="FFFFFF"/>
            </w:tcBorders>
            <w:vAlign w:val="center"/>
          </w:tcPr>
          <w:p w14:paraId="2DC3D5F9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GRUPO</w:t>
            </w:r>
          </w:p>
        </w:tc>
      </w:tr>
      <w:tr w:rsidR="00A32D13" w:rsidRPr="006476D1" w14:paraId="48C384AD" w14:textId="77777777">
        <w:trPr>
          <w:cantSplit/>
          <w:trHeight w:val="352"/>
        </w:trPr>
        <w:tc>
          <w:tcPr>
            <w:tcW w:w="7654" w:type="dxa"/>
            <w:gridSpan w:val="2"/>
            <w:tcBorders>
              <w:top w:val="single" w:sz="4" w:space="0" w:color="FFFFFF"/>
            </w:tcBorders>
            <w:shd w:val="clear" w:color="auto" w:fill="FFFFFF"/>
            <w:vAlign w:val="center"/>
          </w:tcPr>
          <w:p w14:paraId="5BB63E1C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7" w:name="Texto48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7"/>
          </w:p>
        </w:tc>
        <w:tc>
          <w:tcPr>
            <w:tcW w:w="2343" w:type="dxa"/>
            <w:tcBorders>
              <w:top w:val="single" w:sz="4" w:space="0" w:color="FFFFFF"/>
            </w:tcBorders>
            <w:shd w:val="clear" w:color="auto" w:fill="FFFFFF"/>
            <w:vAlign w:val="center"/>
          </w:tcPr>
          <w:p w14:paraId="797997DA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8" w:name="Texto12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8"/>
          </w:p>
        </w:tc>
      </w:tr>
    </w:tbl>
    <w:p w14:paraId="0FC5ABB4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p w14:paraId="2D58DD7A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639"/>
      </w:tblGrid>
      <w:tr w:rsidR="00A32D13" w:rsidRPr="006476D1" w14:paraId="0F364697" w14:textId="77777777">
        <w:trPr>
          <w:cantSplit/>
          <w:trHeight w:hRule="exact" w:val="411"/>
        </w:trPr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453556EE" w14:textId="77777777" w:rsidR="00A32D13" w:rsidRPr="006476D1" w:rsidRDefault="00A32D13" w:rsidP="00D318D0">
            <w:pPr>
              <w:ind w:right="-139"/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1º.-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54B87C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 xml:space="preserve">SITUACIÓN ADMINISTRATIVA: 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9" w:name="Texto51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9"/>
          </w:p>
        </w:tc>
      </w:tr>
    </w:tbl>
    <w:p w14:paraId="303EC4A8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p w14:paraId="730B248A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94"/>
        <w:gridCol w:w="1985"/>
        <w:gridCol w:w="1984"/>
        <w:gridCol w:w="1776"/>
      </w:tblGrid>
      <w:tr w:rsidR="0043005D" w:rsidRPr="006476D1" w14:paraId="7E5B3D87" w14:textId="77777777">
        <w:trPr>
          <w:cantSplit/>
          <w:trHeight w:hRule="exact" w:val="411"/>
        </w:trPr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D85B53A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2º.-</w:t>
            </w:r>
          </w:p>
        </w:tc>
        <w:tc>
          <w:tcPr>
            <w:tcW w:w="9639" w:type="dxa"/>
            <w:gridSpan w:val="4"/>
            <w:tcBorders>
              <w:bottom w:val="nil"/>
            </w:tcBorders>
            <w:vAlign w:val="center"/>
          </w:tcPr>
          <w:p w14:paraId="5D86258B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 xml:space="preserve">DESTINO ACTUAL: 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0" w:name="Texto52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10"/>
          </w:p>
        </w:tc>
      </w:tr>
      <w:tr w:rsidR="0043005D" w:rsidRPr="006476D1" w14:paraId="6176C31E" w14:textId="77777777">
        <w:trPr>
          <w:cantSplit/>
          <w:trHeight w:val="152"/>
        </w:trPr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D5463CD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3894" w:type="dxa"/>
            <w:tcBorders>
              <w:bottom w:val="nil"/>
              <w:right w:val="single" w:sz="4" w:space="0" w:color="auto"/>
            </w:tcBorders>
            <w:vAlign w:val="center"/>
          </w:tcPr>
          <w:p w14:paraId="79855768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Consejería / Otros organismos: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FFFFFF"/>
            </w:tcBorders>
            <w:vAlign w:val="center"/>
          </w:tcPr>
          <w:p w14:paraId="0B7729DE" w14:textId="77777777" w:rsidR="00A32D13" w:rsidRPr="006476D1" w:rsidRDefault="00A32D13" w:rsidP="00D318D0">
            <w:pPr>
              <w:jc w:val="left"/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Carácter del puesto:</w:t>
            </w:r>
          </w:p>
        </w:tc>
        <w:tc>
          <w:tcPr>
            <w:tcW w:w="3760" w:type="dxa"/>
            <w:gridSpan w:val="2"/>
            <w:tcBorders>
              <w:bottom w:val="single" w:sz="4" w:space="0" w:color="000000"/>
            </w:tcBorders>
            <w:vAlign w:val="center"/>
          </w:tcPr>
          <w:p w14:paraId="758DF180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Tiempo en el último puesto:</w:t>
            </w:r>
          </w:p>
        </w:tc>
      </w:tr>
      <w:tr w:rsidR="00A32D13" w:rsidRPr="006476D1" w14:paraId="474471ED" w14:textId="77777777">
        <w:trPr>
          <w:cantSplit/>
          <w:trHeight w:val="451"/>
        </w:trPr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4284D69" w14:textId="77777777" w:rsidR="00A32D13" w:rsidRPr="006476D1" w:rsidRDefault="00A32D13" w:rsidP="00D318D0">
            <w:pPr>
              <w:jc w:val="righ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389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E841F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1" w:name="Texto20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11"/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vAlign w:val="center"/>
          </w:tcPr>
          <w:p w14:paraId="488F5DF9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2" w:name="Texto25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lang w:eastAsia="es-ES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12"/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14E296" w14:textId="70A558F3" w:rsidR="00A32D13" w:rsidRPr="006476D1" w:rsidRDefault="00A32D13" w:rsidP="00D318D0">
            <w:pPr>
              <w:ind w:right="-144"/>
              <w:jc w:val="left"/>
              <w:outlineLvl w:val="6"/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t xml:space="preserve">Menos de 2 años </w:t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instrText xml:space="preserve"> FORMCHECKBOX </w:instrText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fldChar w:fldCharType="end"/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t xml:space="preserve">   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F457920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t xml:space="preserve">Más de 2 años </w:t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instrText xml:space="preserve"> FORMCHECKBOX </w:instrText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fldChar w:fldCharType="end"/>
            </w:r>
            <w:r w:rsidRPr="006476D1">
              <w:rPr>
                <w:rFonts w:eastAsia="Malgun Gothic" w:cs="Arial"/>
                <w:kern w:val="0"/>
                <w:sz w:val="18"/>
                <w:szCs w:val="18"/>
                <w:lang w:eastAsia="es-ES"/>
                <w14:ligatures w14:val="none"/>
              </w:rPr>
              <w:t xml:space="preserve">    </w:t>
            </w:r>
          </w:p>
        </w:tc>
      </w:tr>
    </w:tbl>
    <w:p w14:paraId="27D37EDF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p w14:paraId="77B6E875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639"/>
      </w:tblGrid>
      <w:tr w:rsidR="00A32D13" w:rsidRPr="006476D1" w14:paraId="6D17D4A8" w14:textId="77777777">
        <w:trPr>
          <w:cantSplit/>
          <w:trHeight w:hRule="exact" w:val="411"/>
        </w:trPr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</w:tcPr>
          <w:p w14:paraId="3F00BA3A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lastRenderedPageBreak/>
              <w:t>3º.-</w:t>
            </w:r>
          </w:p>
        </w:tc>
        <w:tc>
          <w:tcPr>
            <w:tcW w:w="96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5284D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MÉRITOS</w:t>
            </w:r>
          </w:p>
        </w:tc>
      </w:tr>
    </w:tbl>
    <w:p w14:paraId="46462432" w14:textId="77777777" w:rsidR="00A32D13" w:rsidRPr="006476D1" w:rsidRDefault="00A32D13" w:rsidP="00D318D0">
      <w:pPr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"/>
        <w:gridCol w:w="144"/>
        <w:gridCol w:w="7122"/>
        <w:gridCol w:w="1701"/>
        <w:gridCol w:w="992"/>
      </w:tblGrid>
      <w:tr w:rsidR="0043005D" w:rsidRPr="006476D1" w14:paraId="7781D742" w14:textId="77777777" w:rsidTr="00A11968">
        <w:trPr>
          <w:cantSplit/>
          <w:trHeight w:hRule="exact" w:val="440"/>
        </w:trPr>
        <w:tc>
          <w:tcPr>
            <w:tcW w:w="31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E7730D" w14:textId="77777777" w:rsidR="00A32D13" w:rsidRPr="006476D1" w:rsidRDefault="00A32D13" w:rsidP="00D318D0">
            <w:pPr>
              <w:numPr>
                <w:ilvl w:val="0"/>
                <w:numId w:val="7"/>
              </w:num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7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vAlign w:val="center"/>
          </w:tcPr>
          <w:p w14:paraId="493567E1" w14:textId="77777777" w:rsidR="00A32D13" w:rsidRPr="006476D1" w:rsidRDefault="00A32D13" w:rsidP="00D318D0">
            <w:pPr>
              <w:ind w:left="245"/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Grado personal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 xml:space="preserve"> consolidado en el cuerpo desde el que participa:</w:t>
            </w:r>
          </w:p>
          <w:p w14:paraId="20DEF862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92AF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  <w:p w14:paraId="7C66F732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  <w:p w14:paraId="15263F24" w14:textId="77777777" w:rsidR="00A32D13" w:rsidRPr="006476D1" w:rsidRDefault="00A32D13" w:rsidP="00D318D0">
            <w:pPr>
              <w:jc w:val="center"/>
              <w:rPr>
                <w:rFonts w:eastAsia="Times New Roman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vAlign w:val="center"/>
          </w:tcPr>
          <w:p w14:paraId="7750F2DC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</w:tr>
      <w:tr w:rsidR="00A32D13" w:rsidRPr="006476D1" w14:paraId="0315EC7B" w14:textId="77777777" w:rsidTr="001C5B54">
        <w:trPr>
          <w:cantSplit/>
          <w:trHeight w:hRule="exact" w:val="1933"/>
        </w:trPr>
        <w:tc>
          <w:tcPr>
            <w:tcW w:w="1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2BEA33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9959" w:type="dxa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6EC47DAB" w14:textId="77777777" w:rsidR="00A32D13" w:rsidRPr="006476D1" w:rsidRDefault="00A32D13" w:rsidP="00D318D0">
            <w:pPr>
              <w:ind w:left="395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Nivel del puesto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 xml:space="preserve"> de trabajo de los </w:t>
            </w:r>
            <w:r w:rsidRPr="006476D1">
              <w:rPr>
                <w:rFonts w:eastAsia="Malgun Gothic" w:cs="Arial"/>
                <w:kern w:val="0"/>
                <w:szCs w:val="20"/>
                <w:u w:val="single"/>
                <w:lang w:eastAsia="es-ES"/>
                <w14:ligatures w14:val="none"/>
              </w:rPr>
              <w:t>puestos desempeñados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 xml:space="preserve"> durante los últimos cuatro años, con carácter definitivo o, en su defecto, con carácter provisional, </w:t>
            </w:r>
            <w:r w:rsidRPr="006476D1">
              <w:rPr>
                <w:rFonts w:eastAsia="Malgun Gothic" w:cs="Arial"/>
                <w:kern w:val="0"/>
                <w:szCs w:val="20"/>
                <w:u w:val="single"/>
                <w:lang w:eastAsia="es-ES"/>
                <w14:ligatures w14:val="none"/>
              </w:rPr>
              <w:t>excluidas las Comisiones de Servicios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:</w:t>
            </w:r>
          </w:p>
        </w:tc>
      </w:tr>
    </w:tbl>
    <w:tbl>
      <w:tblPr>
        <w:tblW w:w="8916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3"/>
        <w:gridCol w:w="2127"/>
        <w:gridCol w:w="2226"/>
      </w:tblGrid>
      <w:tr w:rsidR="0043005D" w:rsidRPr="006476D1" w14:paraId="293400EE" w14:textId="77777777">
        <w:tc>
          <w:tcPr>
            <w:tcW w:w="4563" w:type="dxa"/>
          </w:tcPr>
          <w:p w14:paraId="4311A5E1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Niveles</w:t>
            </w:r>
          </w:p>
        </w:tc>
        <w:tc>
          <w:tcPr>
            <w:tcW w:w="2127" w:type="dxa"/>
          </w:tcPr>
          <w:p w14:paraId="17158F05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Desde</w:t>
            </w:r>
          </w:p>
        </w:tc>
        <w:tc>
          <w:tcPr>
            <w:tcW w:w="2226" w:type="dxa"/>
          </w:tcPr>
          <w:p w14:paraId="311C63F8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Hasta</w:t>
            </w:r>
          </w:p>
        </w:tc>
      </w:tr>
      <w:tr w:rsidR="0043005D" w:rsidRPr="006476D1" w14:paraId="7D5DA256" w14:textId="77777777">
        <w:tc>
          <w:tcPr>
            <w:tcW w:w="4563" w:type="dxa"/>
          </w:tcPr>
          <w:p w14:paraId="4B146A26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3" w:name="Texto28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13"/>
          </w:p>
        </w:tc>
        <w:tc>
          <w:tcPr>
            <w:tcW w:w="2127" w:type="dxa"/>
          </w:tcPr>
          <w:p w14:paraId="69391CC7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14" w:name="Texto31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14"/>
          </w:p>
        </w:tc>
        <w:tc>
          <w:tcPr>
            <w:tcW w:w="2226" w:type="dxa"/>
          </w:tcPr>
          <w:p w14:paraId="4F11EA7D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15" w:name="Texto32"/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  <w:bookmarkEnd w:id="15"/>
          </w:p>
        </w:tc>
      </w:tr>
      <w:tr w:rsidR="0043005D" w:rsidRPr="006476D1" w14:paraId="5B20E057" w14:textId="77777777">
        <w:tc>
          <w:tcPr>
            <w:tcW w:w="4563" w:type="dxa"/>
          </w:tcPr>
          <w:p w14:paraId="0C29B0C9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366FC618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790F4D99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tr w:rsidR="0043005D" w:rsidRPr="006476D1" w14:paraId="21EF8E44" w14:textId="77777777">
        <w:tc>
          <w:tcPr>
            <w:tcW w:w="4563" w:type="dxa"/>
          </w:tcPr>
          <w:p w14:paraId="174B49E4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3E5E72F7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486D3DFA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tr w:rsidR="0043005D" w:rsidRPr="006476D1" w14:paraId="2F30FB25" w14:textId="77777777">
        <w:tc>
          <w:tcPr>
            <w:tcW w:w="4563" w:type="dxa"/>
          </w:tcPr>
          <w:p w14:paraId="7E319680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4F67977F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542BCBA9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tr w:rsidR="0043005D" w:rsidRPr="006476D1" w14:paraId="42D8BA1D" w14:textId="77777777">
        <w:tc>
          <w:tcPr>
            <w:tcW w:w="4563" w:type="dxa"/>
          </w:tcPr>
          <w:p w14:paraId="051F91BD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2726A43A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10771120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bookmarkStart w:id="16" w:name="_Hlk216871837"/>
      <w:tr w:rsidR="0043005D" w:rsidRPr="006476D1" w14:paraId="383497ED" w14:textId="77777777">
        <w:tc>
          <w:tcPr>
            <w:tcW w:w="4563" w:type="dxa"/>
          </w:tcPr>
          <w:p w14:paraId="0F68BAF0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3FD838D8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65097E06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tr w:rsidR="0043005D" w:rsidRPr="006476D1" w14:paraId="106ACCF9" w14:textId="77777777">
        <w:tc>
          <w:tcPr>
            <w:tcW w:w="4563" w:type="dxa"/>
          </w:tcPr>
          <w:p w14:paraId="54B54094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487B53AB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3E45A229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bookmarkEnd w:id="16"/>
      <w:tr w:rsidR="00B51BAA" w:rsidRPr="006476D1" w14:paraId="04B793F2" w14:textId="77777777" w:rsidTr="00307875">
        <w:tc>
          <w:tcPr>
            <w:tcW w:w="4563" w:type="dxa"/>
          </w:tcPr>
          <w:p w14:paraId="74D50891" w14:textId="77777777" w:rsidR="00B51BAA" w:rsidRPr="006476D1" w:rsidRDefault="00B51BAA" w:rsidP="00307875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2BB6AB6C" w14:textId="77777777" w:rsidR="00B51BAA" w:rsidRPr="006476D1" w:rsidRDefault="00B51BAA" w:rsidP="00307875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19DB14BF" w14:textId="77777777" w:rsidR="00B51BAA" w:rsidRPr="006476D1" w:rsidRDefault="00B51BAA" w:rsidP="00307875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tr w:rsidR="00B51BAA" w:rsidRPr="006476D1" w14:paraId="578894BB" w14:textId="77777777" w:rsidTr="00307875">
        <w:tc>
          <w:tcPr>
            <w:tcW w:w="4563" w:type="dxa"/>
          </w:tcPr>
          <w:p w14:paraId="11B35301" w14:textId="77777777" w:rsidR="00B51BAA" w:rsidRPr="006476D1" w:rsidRDefault="00B51BAA" w:rsidP="00307875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278407A9" w14:textId="77777777" w:rsidR="00B51BAA" w:rsidRPr="006476D1" w:rsidRDefault="00B51BAA" w:rsidP="00307875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0F269E03" w14:textId="77777777" w:rsidR="00B51BAA" w:rsidRPr="006476D1" w:rsidRDefault="00B51BAA" w:rsidP="00307875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  <w:tr w:rsidR="00A32D13" w:rsidRPr="006476D1" w14:paraId="099ECF41" w14:textId="77777777">
        <w:tc>
          <w:tcPr>
            <w:tcW w:w="4563" w:type="dxa"/>
          </w:tcPr>
          <w:p w14:paraId="6C462A45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127" w:type="dxa"/>
          </w:tcPr>
          <w:p w14:paraId="5AD093A6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2226" w:type="dxa"/>
          </w:tcPr>
          <w:p w14:paraId="0EBD2771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</w:tr>
    </w:tbl>
    <w:p w14:paraId="2C81A2BE" w14:textId="77777777" w:rsidR="00A32D13" w:rsidRPr="006476D1" w:rsidRDefault="00A32D13" w:rsidP="00D318D0">
      <w:pPr>
        <w:ind w:left="426" w:hanging="426"/>
        <w:rPr>
          <w:rFonts w:eastAsia="Malgun Gothic" w:cs="Arial"/>
          <w:b/>
          <w:kern w:val="0"/>
          <w:szCs w:val="20"/>
          <w:lang w:eastAsia="es-ES"/>
          <w14:ligatures w14:val="none"/>
        </w:rPr>
      </w:pPr>
    </w:p>
    <w:tbl>
      <w:tblPr>
        <w:tblW w:w="102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1305"/>
        <w:gridCol w:w="6378"/>
        <w:gridCol w:w="964"/>
        <w:gridCol w:w="1134"/>
      </w:tblGrid>
      <w:tr w:rsidR="00A32D13" w:rsidRPr="006476D1" w14:paraId="464C3BB6" w14:textId="77777777">
        <w:trPr>
          <w:cantSplit/>
          <w:trHeight w:hRule="exact" w:val="453"/>
        </w:trPr>
        <w:tc>
          <w:tcPr>
            <w:tcW w:w="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44D1A5C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</w:p>
        </w:tc>
        <w:tc>
          <w:tcPr>
            <w:tcW w:w="13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1CF8EBE7" w14:textId="77777777" w:rsidR="00A32D13" w:rsidRPr="006476D1" w:rsidRDefault="00A32D13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b/>
                <w:kern w:val="0"/>
                <w:szCs w:val="20"/>
                <w:lang w:eastAsia="es-ES"/>
                <w14:ligatures w14:val="none"/>
              </w:rPr>
              <w:t>Antigüedad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:</w:t>
            </w:r>
          </w:p>
        </w:tc>
        <w:tc>
          <w:tcPr>
            <w:tcW w:w="637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vAlign w:val="center"/>
          </w:tcPr>
          <w:p w14:paraId="147EC467" w14:textId="77777777" w:rsidR="00A32D13" w:rsidRPr="006476D1" w:rsidRDefault="00A32D13" w:rsidP="00D318D0">
            <w:pP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Tiempo de servicios reconocidos en cualquier Administración Pública</w:t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61D5" w14:textId="77777777" w:rsidR="00A32D13" w:rsidRPr="006476D1" w:rsidRDefault="00A32D13" w:rsidP="00D318D0">
            <w:pPr>
              <w:jc w:val="center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instrText xml:space="preserve"> FORMTEXT </w:instrTex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separate"/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 </w:t>
            </w:r>
            <w:r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vAlign w:val="center"/>
          </w:tcPr>
          <w:p w14:paraId="0D530DFC" w14:textId="761D38D2" w:rsidR="00A32D13" w:rsidRPr="006476D1" w:rsidRDefault="00193B7C" w:rsidP="00D318D0">
            <w:pPr>
              <w:jc w:val="left"/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</w:pPr>
            <w:r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m</w:t>
            </w:r>
            <w:r w:rsidR="00A32D13" w:rsidRPr="006476D1">
              <w:rPr>
                <w:rFonts w:eastAsia="Malgun Gothic" w:cs="Arial"/>
                <w:kern w:val="0"/>
                <w:szCs w:val="20"/>
                <w:lang w:eastAsia="es-ES"/>
                <w14:ligatures w14:val="none"/>
              </w:rPr>
              <w:t>eses.</w:t>
            </w:r>
          </w:p>
        </w:tc>
      </w:tr>
    </w:tbl>
    <w:p w14:paraId="759B93AC" w14:textId="77777777" w:rsidR="00A32D13" w:rsidRDefault="00A32D13" w:rsidP="00D318D0">
      <w:pPr>
        <w:ind w:left="426" w:hanging="426"/>
        <w:rPr>
          <w:rFonts w:eastAsia="Malgun Gothic" w:cs="Arial"/>
          <w:b/>
          <w:kern w:val="0"/>
          <w:szCs w:val="20"/>
          <w:lang w:eastAsia="es-ES"/>
          <w14:ligatures w14:val="none"/>
        </w:rPr>
      </w:pPr>
    </w:p>
    <w:p w14:paraId="114F18D1" w14:textId="77777777" w:rsidR="00F51FA2" w:rsidRPr="006476D1" w:rsidRDefault="00F51FA2" w:rsidP="00D318D0">
      <w:pPr>
        <w:ind w:left="426" w:hanging="426"/>
        <w:rPr>
          <w:rFonts w:eastAsia="Malgun Gothic" w:cs="Arial"/>
          <w:b/>
          <w:kern w:val="0"/>
          <w:szCs w:val="20"/>
          <w:lang w:eastAsia="es-ES"/>
          <w14:ligatures w14:val="none"/>
        </w:rPr>
      </w:pPr>
    </w:p>
    <w:p w14:paraId="6C7D3687" w14:textId="77777777" w:rsidR="00A32D13" w:rsidRPr="006476D1" w:rsidRDefault="00A32D13" w:rsidP="00F51FA2">
      <w:pPr>
        <w:ind w:left="284" w:right="-284"/>
        <w:jc w:val="left"/>
        <w:rPr>
          <w:rFonts w:eastAsia="Malgun Gothic" w:cs="Arial"/>
          <w:kern w:val="0"/>
          <w:szCs w:val="20"/>
          <w:lang w:eastAsia="es-ES"/>
          <w14:ligatures w14:val="none"/>
        </w:rPr>
      </w:pPr>
      <w:r w:rsidRPr="006476D1">
        <w:rPr>
          <w:rFonts w:eastAsia="Malgun Gothic" w:cs="Arial"/>
          <w:kern w:val="0"/>
          <w:szCs w:val="20"/>
          <w:lang w:eastAsia="es-ES"/>
          <w14:ligatures w14:val="none"/>
        </w:rPr>
        <w:t>El alcance de esta información se refiere a la fecha de publicación de la convocatoria en el DOCM.</w:t>
      </w:r>
    </w:p>
    <w:p w14:paraId="1AA1BB6D" w14:textId="77777777" w:rsidR="00A32D13" w:rsidRPr="006476D1" w:rsidRDefault="00A32D13" w:rsidP="00D318D0">
      <w:pPr>
        <w:ind w:left="284"/>
        <w:rPr>
          <w:rFonts w:eastAsia="Malgun Gothic" w:cs="Arial"/>
          <w:kern w:val="0"/>
          <w:szCs w:val="20"/>
          <w:lang w:eastAsia="es-ES"/>
          <w14:ligatures w14:val="none"/>
        </w:rPr>
      </w:pPr>
    </w:p>
    <w:p w14:paraId="49A00B1B" w14:textId="38E2C9BF" w:rsidR="00A32D13" w:rsidRPr="006476D1" w:rsidRDefault="00A32D13" w:rsidP="00D318D0">
      <w:pPr>
        <w:ind w:left="284"/>
        <w:rPr>
          <w:rFonts w:eastAsia="Malgun Gothic" w:cs="Arial"/>
        </w:rPr>
      </w:pPr>
      <w:r w:rsidRPr="006476D1">
        <w:rPr>
          <w:rFonts w:eastAsia="Malgun Gothic" w:cs="Arial"/>
        </w:rPr>
        <w:t xml:space="preserve">Y para que surta efectos en el concurso singularizado de méritos convocado por </w:t>
      </w:r>
      <w:r w:rsidRPr="0066315A">
        <w:rPr>
          <w:rFonts w:eastAsia="Malgun Gothic" w:cs="Arial"/>
        </w:rPr>
        <w:t xml:space="preserve">Resolución de </w:t>
      </w:r>
      <w:r w:rsidR="003336F6"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336F6" w:rsidRPr="006476D1">
        <w:rPr>
          <w:rFonts w:eastAsia="Malgun Gothic" w:cs="Arial"/>
        </w:rPr>
        <w:instrText xml:space="preserve"> FORMTEXT </w:instrText>
      </w:r>
      <w:r w:rsidR="003336F6" w:rsidRPr="006476D1">
        <w:rPr>
          <w:rFonts w:eastAsia="Malgun Gothic" w:cs="Arial"/>
        </w:rPr>
      </w:r>
      <w:r w:rsidR="003336F6" w:rsidRPr="006476D1">
        <w:rPr>
          <w:rFonts w:eastAsia="Malgun Gothic" w:cs="Arial"/>
        </w:rPr>
        <w:fldChar w:fldCharType="separate"/>
      </w:r>
      <w:r w:rsidR="00FA34B3">
        <w:rPr>
          <w:rFonts w:eastAsia="Malgun Gothic" w:cs="Arial"/>
        </w:rPr>
        <w:t>16</w:t>
      </w:r>
      <w:r w:rsidR="003336F6" w:rsidRPr="006476D1">
        <w:rPr>
          <w:rFonts w:eastAsia="Malgun Gothic" w:cs="Arial"/>
        </w:rPr>
        <w:fldChar w:fldCharType="end"/>
      </w:r>
      <w:r w:rsidR="003336F6">
        <w:rPr>
          <w:rFonts w:eastAsia="Malgun Gothic" w:cs="Arial"/>
        </w:rPr>
        <w:t xml:space="preserve"> </w:t>
      </w:r>
      <w:r w:rsidRPr="0066315A">
        <w:rPr>
          <w:rFonts w:eastAsia="Malgun Gothic" w:cs="Arial"/>
        </w:rPr>
        <w:t xml:space="preserve">de </w:t>
      </w:r>
      <w:r w:rsidR="003336F6"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336F6" w:rsidRPr="006476D1">
        <w:rPr>
          <w:rFonts w:eastAsia="Malgun Gothic" w:cs="Arial"/>
        </w:rPr>
        <w:instrText xml:space="preserve"> FORMTEXT </w:instrText>
      </w:r>
      <w:r w:rsidR="003336F6" w:rsidRPr="006476D1">
        <w:rPr>
          <w:rFonts w:eastAsia="Malgun Gothic" w:cs="Arial"/>
        </w:rPr>
      </w:r>
      <w:r w:rsidR="003336F6" w:rsidRPr="006476D1">
        <w:rPr>
          <w:rFonts w:eastAsia="Malgun Gothic" w:cs="Arial"/>
        </w:rPr>
        <w:fldChar w:fldCharType="separate"/>
      </w:r>
      <w:r w:rsidR="00FA34B3">
        <w:rPr>
          <w:rFonts w:eastAsia="Malgun Gothic" w:cs="Arial"/>
        </w:rPr>
        <w:t>octubre</w:t>
      </w:r>
      <w:r w:rsidR="003336F6" w:rsidRPr="006476D1">
        <w:rPr>
          <w:rFonts w:eastAsia="Malgun Gothic" w:cs="Arial"/>
        </w:rPr>
        <w:fldChar w:fldCharType="end"/>
      </w:r>
      <w:r w:rsidR="00FE0C84" w:rsidRPr="0066315A">
        <w:rPr>
          <w:rFonts w:eastAsia="Malgun Gothic" w:cs="Arial"/>
        </w:rPr>
        <w:t xml:space="preserve"> </w:t>
      </w:r>
      <w:r w:rsidRPr="0066315A">
        <w:rPr>
          <w:rFonts w:eastAsia="Malgun Gothic" w:cs="Arial"/>
        </w:rPr>
        <w:t>de 202</w:t>
      </w:r>
      <w:r w:rsidR="00244326" w:rsidRPr="0066315A">
        <w:rPr>
          <w:rFonts w:eastAsia="Malgun Gothic" w:cs="Arial"/>
        </w:rPr>
        <w:t>6</w:t>
      </w:r>
      <w:r w:rsidRPr="0066315A">
        <w:rPr>
          <w:rFonts w:eastAsia="Malgun Gothic" w:cs="Arial"/>
        </w:rPr>
        <w:t xml:space="preserve">, (DOCM nº </w:t>
      </w:r>
      <w:r w:rsidR="003336F6"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336F6" w:rsidRPr="006476D1">
        <w:rPr>
          <w:rFonts w:eastAsia="Malgun Gothic" w:cs="Arial"/>
        </w:rPr>
        <w:instrText xml:space="preserve"> FORMTEXT </w:instrText>
      </w:r>
      <w:r w:rsidR="003336F6" w:rsidRPr="006476D1">
        <w:rPr>
          <w:rFonts w:eastAsia="Malgun Gothic" w:cs="Arial"/>
        </w:rPr>
      </w:r>
      <w:r w:rsidR="003336F6" w:rsidRPr="006476D1">
        <w:rPr>
          <w:rFonts w:eastAsia="Malgun Gothic" w:cs="Arial"/>
        </w:rPr>
        <w:fldChar w:fldCharType="separate"/>
      </w:r>
      <w:r w:rsidR="002E0AEB">
        <w:rPr>
          <w:rFonts w:eastAsia="Malgun Gothic" w:cs="Arial"/>
        </w:rPr>
        <w:t>201</w:t>
      </w:r>
      <w:r w:rsidR="003336F6" w:rsidRPr="006476D1">
        <w:rPr>
          <w:rFonts w:eastAsia="Malgun Gothic" w:cs="Arial"/>
        </w:rPr>
        <w:fldChar w:fldCharType="end"/>
      </w:r>
      <w:r w:rsidRPr="0066315A">
        <w:rPr>
          <w:rFonts w:eastAsia="Malgun Gothic" w:cs="Arial"/>
        </w:rPr>
        <w:t xml:space="preserve"> de </w:t>
      </w:r>
      <w:r w:rsidR="003336F6"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336F6" w:rsidRPr="006476D1">
        <w:rPr>
          <w:rFonts w:eastAsia="Malgun Gothic" w:cs="Arial"/>
        </w:rPr>
        <w:instrText xml:space="preserve"> FORMTEXT </w:instrText>
      </w:r>
      <w:r w:rsidR="003336F6" w:rsidRPr="006476D1">
        <w:rPr>
          <w:rFonts w:eastAsia="Malgun Gothic" w:cs="Arial"/>
        </w:rPr>
      </w:r>
      <w:r w:rsidR="003336F6" w:rsidRPr="006476D1">
        <w:rPr>
          <w:rFonts w:eastAsia="Malgun Gothic" w:cs="Arial"/>
        </w:rPr>
        <w:fldChar w:fldCharType="separate"/>
      </w:r>
      <w:r w:rsidR="002E0AEB">
        <w:rPr>
          <w:rFonts w:eastAsia="Malgun Gothic" w:cs="Arial"/>
        </w:rPr>
        <w:t>20</w:t>
      </w:r>
      <w:r w:rsidR="003336F6" w:rsidRPr="006476D1">
        <w:rPr>
          <w:rFonts w:eastAsia="Malgun Gothic" w:cs="Arial"/>
        </w:rPr>
        <w:fldChar w:fldCharType="end"/>
      </w:r>
      <w:r w:rsidR="00244326" w:rsidRPr="0066315A">
        <w:rPr>
          <w:rFonts w:eastAsia="Malgun Gothic" w:cs="Arial"/>
        </w:rPr>
        <w:t xml:space="preserve"> </w:t>
      </w:r>
      <w:r w:rsidR="00127A8D" w:rsidRPr="0066315A">
        <w:rPr>
          <w:rFonts w:eastAsia="Malgun Gothic" w:cs="Arial"/>
        </w:rPr>
        <w:t xml:space="preserve">de </w:t>
      </w:r>
      <w:r w:rsidR="003336F6"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336F6" w:rsidRPr="006476D1">
        <w:rPr>
          <w:rFonts w:eastAsia="Malgun Gothic" w:cs="Arial"/>
        </w:rPr>
        <w:instrText xml:space="preserve"> FORMTEXT </w:instrText>
      </w:r>
      <w:r w:rsidR="003336F6" w:rsidRPr="006476D1">
        <w:rPr>
          <w:rFonts w:eastAsia="Malgun Gothic" w:cs="Arial"/>
        </w:rPr>
      </w:r>
      <w:r w:rsidR="003336F6" w:rsidRPr="006476D1">
        <w:rPr>
          <w:rFonts w:eastAsia="Malgun Gothic" w:cs="Arial"/>
        </w:rPr>
        <w:fldChar w:fldCharType="separate"/>
      </w:r>
      <w:r w:rsidR="002E0AEB">
        <w:rPr>
          <w:rFonts w:eastAsia="Malgun Gothic" w:cs="Arial"/>
        </w:rPr>
        <w:t>octubre</w:t>
      </w:r>
      <w:r w:rsidR="003336F6" w:rsidRPr="006476D1">
        <w:rPr>
          <w:rFonts w:eastAsia="Malgun Gothic" w:cs="Arial"/>
        </w:rPr>
        <w:fldChar w:fldCharType="end"/>
      </w:r>
      <w:r w:rsidRPr="0066315A">
        <w:rPr>
          <w:rFonts w:eastAsia="Malgun Gothic" w:cs="Arial"/>
        </w:rPr>
        <w:t>), de la Presidencia de la</w:t>
      </w:r>
      <w:r w:rsidRPr="006476D1">
        <w:rPr>
          <w:rFonts w:eastAsia="Malgun Gothic" w:cs="Arial"/>
        </w:rPr>
        <w:t xml:space="preserve"> Cámara de Cuentas de Castilla-La Mancha (CSM CCCLM 0</w:t>
      </w:r>
      <w:r w:rsidR="00E82BFC">
        <w:rPr>
          <w:rFonts w:eastAsia="Malgun Gothic" w:cs="Arial"/>
        </w:rPr>
        <w:t>2</w:t>
      </w:r>
      <w:r w:rsidRPr="006476D1">
        <w:rPr>
          <w:rFonts w:eastAsia="Malgun Gothic" w:cs="Arial"/>
        </w:rPr>
        <w:t>/202</w:t>
      </w:r>
      <w:r w:rsidR="00127A8D">
        <w:rPr>
          <w:rFonts w:eastAsia="Malgun Gothic" w:cs="Arial"/>
        </w:rPr>
        <w:t>6</w:t>
      </w:r>
      <w:r w:rsidRPr="006476D1">
        <w:rPr>
          <w:rFonts w:eastAsia="Malgun Gothic" w:cs="Arial"/>
        </w:rPr>
        <w:t xml:space="preserve">), expido el presente a petición de la persona interesada en </w:t>
      </w:r>
      <w:r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476D1">
        <w:rPr>
          <w:rFonts w:eastAsia="Malgun Gothic" w:cs="Arial"/>
        </w:rPr>
        <w:instrText xml:space="preserve"> FORMTEXT </w:instrText>
      </w:r>
      <w:r w:rsidRPr="006476D1">
        <w:rPr>
          <w:rFonts w:eastAsia="Malgun Gothic" w:cs="Arial"/>
        </w:rPr>
      </w:r>
      <w:r w:rsidRPr="006476D1">
        <w:rPr>
          <w:rFonts w:eastAsia="Malgun Gothic" w:cs="Arial"/>
        </w:rPr>
        <w:fldChar w:fldCharType="separate"/>
      </w:r>
      <w:r w:rsidR="00B214BF">
        <w:rPr>
          <w:rFonts w:eastAsia="Malgun Gothic" w:cs="Arial"/>
        </w:rPr>
        <w:t> </w:t>
      </w:r>
      <w:r w:rsidR="00B214BF">
        <w:rPr>
          <w:rFonts w:eastAsia="Malgun Gothic" w:cs="Arial"/>
        </w:rPr>
        <w:t> </w:t>
      </w:r>
      <w:r w:rsidR="00B214BF">
        <w:rPr>
          <w:rFonts w:eastAsia="Malgun Gothic" w:cs="Arial"/>
        </w:rPr>
        <w:t> </w:t>
      </w:r>
      <w:r w:rsidR="00B214BF">
        <w:rPr>
          <w:rFonts w:eastAsia="Malgun Gothic" w:cs="Arial"/>
        </w:rPr>
        <w:t> </w:t>
      </w:r>
      <w:r w:rsidR="00B214BF">
        <w:rPr>
          <w:rFonts w:eastAsia="Malgun Gothic" w:cs="Arial"/>
        </w:rPr>
        <w:t> </w:t>
      </w:r>
      <w:r w:rsidRPr="006476D1">
        <w:rPr>
          <w:rFonts w:eastAsia="Malgun Gothic" w:cs="Arial"/>
        </w:rPr>
        <w:fldChar w:fldCharType="end"/>
      </w:r>
      <w:r w:rsidRPr="006476D1">
        <w:rPr>
          <w:rFonts w:eastAsia="Malgun Gothic" w:cs="Arial"/>
        </w:rPr>
        <w:t xml:space="preserve"> , a </w:t>
      </w:r>
      <w:r w:rsidRPr="006476D1">
        <w:rPr>
          <w:rFonts w:eastAsia="Malgun Gothic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476D1">
        <w:rPr>
          <w:rFonts w:eastAsia="Malgun Gothic" w:cs="Arial"/>
        </w:rPr>
        <w:instrText xml:space="preserve"> FORMTEXT </w:instrText>
      </w:r>
      <w:r w:rsidRPr="006476D1">
        <w:rPr>
          <w:rFonts w:eastAsia="Malgun Gothic" w:cs="Arial"/>
        </w:rPr>
      </w:r>
      <w:r w:rsidRPr="006476D1">
        <w:rPr>
          <w:rFonts w:eastAsia="Malgun Gothic" w:cs="Arial"/>
        </w:rPr>
        <w:fldChar w:fldCharType="separate"/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fldChar w:fldCharType="end"/>
      </w:r>
      <w:r w:rsidRPr="006476D1">
        <w:rPr>
          <w:rFonts w:eastAsia="Malgun Gothic" w:cs="Arial"/>
        </w:rPr>
        <w:t xml:space="preserve"> de </w:t>
      </w:r>
      <w:r w:rsidRPr="006476D1">
        <w:rPr>
          <w:rFonts w:eastAsia="Malgun Gothic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6476D1">
        <w:rPr>
          <w:rFonts w:eastAsia="Malgun Gothic" w:cs="Arial"/>
        </w:rPr>
        <w:instrText xml:space="preserve"> FORMTEXT </w:instrText>
      </w:r>
      <w:r w:rsidRPr="006476D1">
        <w:rPr>
          <w:rFonts w:eastAsia="Malgun Gothic" w:cs="Arial"/>
        </w:rPr>
      </w:r>
      <w:r w:rsidRPr="006476D1">
        <w:rPr>
          <w:rFonts w:eastAsia="Malgun Gothic" w:cs="Arial"/>
        </w:rPr>
        <w:fldChar w:fldCharType="separate"/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t> </w:t>
      </w:r>
      <w:r w:rsidRPr="006476D1">
        <w:rPr>
          <w:rFonts w:eastAsia="Malgun Gothic" w:cs="Arial"/>
        </w:rPr>
        <w:fldChar w:fldCharType="end"/>
      </w:r>
      <w:r w:rsidRPr="006476D1">
        <w:rPr>
          <w:rFonts w:eastAsia="Malgun Gothic" w:cs="Arial"/>
        </w:rPr>
        <w:t xml:space="preserve"> de 202</w:t>
      </w:r>
      <w:r w:rsidR="00201D6F">
        <w:rPr>
          <w:rFonts w:eastAsia="Malgun Gothic" w:cs="Arial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17" w:name="Texto54"/>
      <w:r w:rsidR="00201D6F">
        <w:rPr>
          <w:rFonts w:eastAsia="Malgun Gothic" w:cs="Arial"/>
        </w:rPr>
        <w:instrText xml:space="preserve"> FORMTEXT </w:instrText>
      </w:r>
      <w:r w:rsidR="00201D6F">
        <w:rPr>
          <w:rFonts w:eastAsia="Malgun Gothic" w:cs="Arial"/>
        </w:rPr>
      </w:r>
      <w:r w:rsidR="00201D6F">
        <w:rPr>
          <w:rFonts w:eastAsia="Malgun Gothic" w:cs="Arial"/>
        </w:rPr>
        <w:fldChar w:fldCharType="separate"/>
      </w:r>
      <w:r w:rsidR="00333BB9">
        <w:rPr>
          <w:rFonts w:eastAsia="Malgun Gothic" w:cs="Arial"/>
          <w:noProof/>
        </w:rPr>
        <w:t>6</w:t>
      </w:r>
      <w:r w:rsidR="00201D6F">
        <w:rPr>
          <w:rFonts w:eastAsia="Malgun Gothic" w:cs="Arial"/>
        </w:rPr>
        <w:fldChar w:fldCharType="end"/>
      </w:r>
      <w:bookmarkEnd w:id="17"/>
      <w:r w:rsidRPr="006476D1">
        <w:rPr>
          <w:rFonts w:eastAsia="Malgun Gothic" w:cs="Arial"/>
        </w:rPr>
        <w:t>.</w:t>
      </w:r>
    </w:p>
    <w:p w14:paraId="1BD6E1BA" w14:textId="77777777" w:rsidR="00A32D13" w:rsidRPr="006476D1" w:rsidRDefault="00A32D13" w:rsidP="00D318D0">
      <w:pPr>
        <w:rPr>
          <w:rFonts w:eastAsia="Malgun Gothic"/>
          <w:szCs w:val="20"/>
        </w:rPr>
      </w:pPr>
    </w:p>
    <w:p w14:paraId="1D9E6B06" w14:textId="77777777" w:rsidR="00B74FCE" w:rsidRPr="006476D1" w:rsidRDefault="00B74FCE" w:rsidP="00B51BAA">
      <w:pPr>
        <w:tabs>
          <w:tab w:val="left" w:pos="1875"/>
          <w:tab w:val="left" w:pos="4500"/>
        </w:tabs>
        <w:jc w:val="center"/>
        <w:rPr>
          <w:rFonts w:eastAsia="Malgun Gothic"/>
          <w:szCs w:val="20"/>
        </w:rPr>
      </w:pPr>
    </w:p>
    <w:sectPr w:rsidR="00B74FCE" w:rsidRPr="006476D1" w:rsidSect="00312AFE">
      <w:headerReference w:type="default" r:id="rId11"/>
      <w:footerReference w:type="default" r:id="rId12"/>
      <w:pgSz w:w="11900" w:h="16840"/>
      <w:pgMar w:top="1660" w:right="1268" w:bottom="820" w:left="851" w:header="1379" w:footer="6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A5ED" w14:textId="77777777" w:rsidR="00A345BA" w:rsidRDefault="00A345BA" w:rsidP="00751606">
      <w:pPr>
        <w:spacing w:after="0"/>
      </w:pPr>
      <w:r>
        <w:separator/>
      </w:r>
    </w:p>
  </w:endnote>
  <w:endnote w:type="continuationSeparator" w:id="0">
    <w:p w14:paraId="3589D347" w14:textId="77777777" w:rsidR="00A345BA" w:rsidRDefault="00A345BA" w:rsidP="007516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Jost*">
    <w:altName w:val="Calibri"/>
    <w:panose1 w:val="00000000000000000000"/>
    <w:charset w:val="00"/>
    <w:family w:val="modern"/>
    <w:notTrueType/>
    <w:pitch w:val="variable"/>
    <w:sig w:usb0="A00002EF" w:usb1="0000205B" w:usb2="0000001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EE34" w14:textId="493BBF86" w:rsidR="00880CB3" w:rsidRPr="00AC56BF" w:rsidRDefault="00880CB3" w:rsidP="00AC56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6DE1" w14:textId="77777777" w:rsidR="00A345BA" w:rsidRDefault="00A345BA" w:rsidP="00751606">
      <w:pPr>
        <w:spacing w:after="0"/>
      </w:pPr>
      <w:r>
        <w:separator/>
      </w:r>
    </w:p>
  </w:footnote>
  <w:footnote w:type="continuationSeparator" w:id="0">
    <w:p w14:paraId="5613B261" w14:textId="77777777" w:rsidR="00A345BA" w:rsidRDefault="00A345BA" w:rsidP="007516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0D8D" w14:textId="7F1C9DE5" w:rsidR="00B74FCE" w:rsidRPr="004E6E42" w:rsidRDefault="00B74FCE" w:rsidP="004E6E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5E4913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930322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E6061" w:themeColor="text1"/>
      </w:rPr>
    </w:lvl>
  </w:abstractNum>
  <w:abstractNum w:abstractNumId="2" w15:restartNumberingAfterBreak="0">
    <w:nsid w:val="0EF57403"/>
    <w:multiLevelType w:val="multilevel"/>
    <w:tmpl w:val="A45AB360"/>
    <w:lvl w:ilvl="0">
      <w:start w:val="1"/>
      <w:numFmt w:val="upperRoman"/>
      <w:pStyle w:val="Anexo1"/>
      <w:suff w:val="space"/>
      <w:lvlText w:val="Anexo 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Anexo2"/>
      <w:suff w:val="space"/>
      <w:lvlText w:val="Anexo 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Anexo3"/>
      <w:suff w:val="space"/>
      <w:lvlText w:val="Anexo 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" w:hanging="357"/>
      </w:pPr>
      <w:rPr>
        <w:rFonts w:hint="default"/>
      </w:rPr>
    </w:lvl>
  </w:abstractNum>
  <w:abstractNum w:abstractNumId="3" w15:restartNumberingAfterBreak="0">
    <w:nsid w:val="27C86F6F"/>
    <w:multiLevelType w:val="hybridMultilevel"/>
    <w:tmpl w:val="8E70D2A4"/>
    <w:lvl w:ilvl="0" w:tplc="7AC2F466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AD1F6F"/>
    <w:multiLevelType w:val="hybridMultilevel"/>
    <w:tmpl w:val="A936E9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0E5D7E"/>
    <w:multiLevelType w:val="hybridMultilevel"/>
    <w:tmpl w:val="A936E9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720D29"/>
    <w:multiLevelType w:val="hybridMultilevel"/>
    <w:tmpl w:val="20A48FC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22857"/>
    <w:multiLevelType w:val="hybridMultilevel"/>
    <w:tmpl w:val="A936E9F0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840665"/>
    <w:multiLevelType w:val="multilevel"/>
    <w:tmpl w:val="FF085D56"/>
    <w:lvl w:ilvl="0">
      <w:start w:val="1"/>
      <w:numFmt w:val="decimal"/>
      <w:pStyle w:val="Ttulo1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Ttulo4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Ttulo5"/>
      <w:suff w:val="space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Ttulo6"/>
      <w:suff w:val="space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Ttulo7"/>
      <w:suff w:val="space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Ttulo8"/>
      <w:suff w:val="space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Ttulo9"/>
      <w:suff w:val="space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9" w15:restartNumberingAfterBreak="0">
    <w:nsid w:val="61F36A31"/>
    <w:multiLevelType w:val="hybridMultilevel"/>
    <w:tmpl w:val="A936E9F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5452F5"/>
    <w:multiLevelType w:val="hybridMultilevel"/>
    <w:tmpl w:val="E5322D08"/>
    <w:lvl w:ilvl="0" w:tplc="E2EC22EE">
      <w:start w:val="1"/>
      <w:numFmt w:val="bullet"/>
      <w:pStyle w:val="Prrafodelista"/>
      <w:lvlText w:val=""/>
      <w:lvlJc w:val="left"/>
      <w:pPr>
        <w:ind w:left="360" w:hanging="360"/>
      </w:pPr>
      <w:rPr>
        <w:rFonts w:ascii="Symbol" w:hAnsi="Symbol" w:hint="default"/>
        <w:color w:val="0D0D0D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5271707">
    <w:abstractNumId w:val="8"/>
  </w:num>
  <w:num w:numId="2" w16cid:durableId="1293050769">
    <w:abstractNumId w:val="2"/>
  </w:num>
  <w:num w:numId="3" w16cid:durableId="275915348">
    <w:abstractNumId w:val="0"/>
  </w:num>
  <w:num w:numId="4" w16cid:durableId="1428884432">
    <w:abstractNumId w:val="1"/>
  </w:num>
  <w:num w:numId="5" w16cid:durableId="417560743">
    <w:abstractNumId w:val="10"/>
  </w:num>
  <w:num w:numId="6" w16cid:durableId="1342853478">
    <w:abstractNumId w:val="8"/>
  </w:num>
  <w:num w:numId="7" w16cid:durableId="1481575968">
    <w:abstractNumId w:val="6"/>
  </w:num>
  <w:num w:numId="8" w16cid:durableId="1286276945">
    <w:abstractNumId w:val="7"/>
  </w:num>
  <w:num w:numId="9" w16cid:durableId="2013489757">
    <w:abstractNumId w:val="3"/>
  </w:num>
  <w:num w:numId="10" w16cid:durableId="1737121911">
    <w:abstractNumId w:val="10"/>
  </w:num>
  <w:num w:numId="11" w16cid:durableId="870344520">
    <w:abstractNumId w:val="10"/>
  </w:num>
  <w:num w:numId="12" w16cid:durableId="1338996716">
    <w:abstractNumId w:val="10"/>
  </w:num>
  <w:num w:numId="13" w16cid:durableId="1093089905">
    <w:abstractNumId w:val="10"/>
  </w:num>
  <w:num w:numId="14" w16cid:durableId="44453412">
    <w:abstractNumId w:val="10"/>
  </w:num>
  <w:num w:numId="15" w16cid:durableId="369456630">
    <w:abstractNumId w:val="10"/>
  </w:num>
  <w:num w:numId="16" w16cid:durableId="247884392">
    <w:abstractNumId w:val="10"/>
  </w:num>
  <w:num w:numId="17" w16cid:durableId="470757226">
    <w:abstractNumId w:val="9"/>
  </w:num>
  <w:num w:numId="18" w16cid:durableId="1685552326">
    <w:abstractNumId w:val="5"/>
  </w:num>
  <w:num w:numId="19" w16cid:durableId="67935302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13"/>
    <w:rsid w:val="0000300E"/>
    <w:rsid w:val="00003DAA"/>
    <w:rsid w:val="00006F70"/>
    <w:rsid w:val="00013792"/>
    <w:rsid w:val="00014996"/>
    <w:rsid w:val="00015D75"/>
    <w:rsid w:val="00016607"/>
    <w:rsid w:val="00017B8A"/>
    <w:rsid w:val="00020A79"/>
    <w:rsid w:val="00020D6E"/>
    <w:rsid w:val="00022D63"/>
    <w:rsid w:val="00023695"/>
    <w:rsid w:val="000245DC"/>
    <w:rsid w:val="0002743B"/>
    <w:rsid w:val="00032290"/>
    <w:rsid w:val="00037863"/>
    <w:rsid w:val="000378FF"/>
    <w:rsid w:val="0004025D"/>
    <w:rsid w:val="000421E4"/>
    <w:rsid w:val="00050EC0"/>
    <w:rsid w:val="00051943"/>
    <w:rsid w:val="000545E5"/>
    <w:rsid w:val="0005648B"/>
    <w:rsid w:val="00060653"/>
    <w:rsid w:val="00060AFD"/>
    <w:rsid w:val="0006199F"/>
    <w:rsid w:val="0006313F"/>
    <w:rsid w:val="00067F89"/>
    <w:rsid w:val="00070254"/>
    <w:rsid w:val="00070FE5"/>
    <w:rsid w:val="00074F94"/>
    <w:rsid w:val="00075569"/>
    <w:rsid w:val="00077D62"/>
    <w:rsid w:val="000803B5"/>
    <w:rsid w:val="00084DB3"/>
    <w:rsid w:val="000861EB"/>
    <w:rsid w:val="00096879"/>
    <w:rsid w:val="000968AA"/>
    <w:rsid w:val="00096CA3"/>
    <w:rsid w:val="0009C0E4"/>
    <w:rsid w:val="000A0BBD"/>
    <w:rsid w:val="000B1EFF"/>
    <w:rsid w:val="000B2E52"/>
    <w:rsid w:val="000B72E7"/>
    <w:rsid w:val="000B7FFC"/>
    <w:rsid w:val="000C0DD8"/>
    <w:rsid w:val="000C0F25"/>
    <w:rsid w:val="000C3084"/>
    <w:rsid w:val="000C61EC"/>
    <w:rsid w:val="000D1A95"/>
    <w:rsid w:val="000D29A2"/>
    <w:rsid w:val="000E04D6"/>
    <w:rsid w:val="000E60FD"/>
    <w:rsid w:val="000F1426"/>
    <w:rsid w:val="000F3044"/>
    <w:rsid w:val="000F3083"/>
    <w:rsid w:val="000F3DD5"/>
    <w:rsid w:val="001015CA"/>
    <w:rsid w:val="00102E00"/>
    <w:rsid w:val="001030F3"/>
    <w:rsid w:val="00104A6F"/>
    <w:rsid w:val="00106784"/>
    <w:rsid w:val="00107549"/>
    <w:rsid w:val="00112DC8"/>
    <w:rsid w:val="00113A09"/>
    <w:rsid w:val="001156CF"/>
    <w:rsid w:val="00115D64"/>
    <w:rsid w:val="00116F88"/>
    <w:rsid w:val="00121C7D"/>
    <w:rsid w:val="00121FF7"/>
    <w:rsid w:val="00122ADC"/>
    <w:rsid w:val="001237A2"/>
    <w:rsid w:val="00126E9B"/>
    <w:rsid w:val="00127A8D"/>
    <w:rsid w:val="00134479"/>
    <w:rsid w:val="00135413"/>
    <w:rsid w:val="001362BB"/>
    <w:rsid w:val="00136633"/>
    <w:rsid w:val="00136812"/>
    <w:rsid w:val="00142403"/>
    <w:rsid w:val="0014243E"/>
    <w:rsid w:val="0014414A"/>
    <w:rsid w:val="00145884"/>
    <w:rsid w:val="00146CF4"/>
    <w:rsid w:val="0015067E"/>
    <w:rsid w:val="001526B6"/>
    <w:rsid w:val="00154A72"/>
    <w:rsid w:val="00157E40"/>
    <w:rsid w:val="00174E3C"/>
    <w:rsid w:val="00175C63"/>
    <w:rsid w:val="001810A0"/>
    <w:rsid w:val="00181705"/>
    <w:rsid w:val="00183A55"/>
    <w:rsid w:val="001850E9"/>
    <w:rsid w:val="001853BB"/>
    <w:rsid w:val="00185A1A"/>
    <w:rsid w:val="00186331"/>
    <w:rsid w:val="001871BE"/>
    <w:rsid w:val="00187533"/>
    <w:rsid w:val="00187818"/>
    <w:rsid w:val="00193B7C"/>
    <w:rsid w:val="00193CA9"/>
    <w:rsid w:val="001A0E9D"/>
    <w:rsid w:val="001A3926"/>
    <w:rsid w:val="001A65A6"/>
    <w:rsid w:val="001A7F36"/>
    <w:rsid w:val="001B0711"/>
    <w:rsid w:val="001B3954"/>
    <w:rsid w:val="001B6909"/>
    <w:rsid w:val="001C3EC4"/>
    <w:rsid w:val="001C4FDC"/>
    <w:rsid w:val="001C50DD"/>
    <w:rsid w:val="001C5B54"/>
    <w:rsid w:val="001C5F6D"/>
    <w:rsid w:val="001D0B62"/>
    <w:rsid w:val="001D2BDF"/>
    <w:rsid w:val="001D691E"/>
    <w:rsid w:val="001E3325"/>
    <w:rsid w:val="001E4742"/>
    <w:rsid w:val="001E6443"/>
    <w:rsid w:val="001F12E1"/>
    <w:rsid w:val="001F20C4"/>
    <w:rsid w:val="001F2885"/>
    <w:rsid w:val="001F3987"/>
    <w:rsid w:val="001F40B8"/>
    <w:rsid w:val="001F53D1"/>
    <w:rsid w:val="001F7039"/>
    <w:rsid w:val="00201B3B"/>
    <w:rsid w:val="00201D6F"/>
    <w:rsid w:val="00202D7F"/>
    <w:rsid w:val="0020614E"/>
    <w:rsid w:val="00211903"/>
    <w:rsid w:val="00212F35"/>
    <w:rsid w:val="002150E6"/>
    <w:rsid w:val="00215FAD"/>
    <w:rsid w:val="002205C4"/>
    <w:rsid w:val="00221CF3"/>
    <w:rsid w:val="00223BB6"/>
    <w:rsid w:val="00225B8B"/>
    <w:rsid w:val="00225FC8"/>
    <w:rsid w:val="00230B1D"/>
    <w:rsid w:val="00231D96"/>
    <w:rsid w:val="00233A47"/>
    <w:rsid w:val="00236175"/>
    <w:rsid w:val="00242A85"/>
    <w:rsid w:val="00243097"/>
    <w:rsid w:val="00244326"/>
    <w:rsid w:val="00253DEC"/>
    <w:rsid w:val="00261242"/>
    <w:rsid w:val="00261C38"/>
    <w:rsid w:val="00270511"/>
    <w:rsid w:val="00276683"/>
    <w:rsid w:val="0028089A"/>
    <w:rsid w:val="0028123B"/>
    <w:rsid w:val="00281590"/>
    <w:rsid w:val="002819A7"/>
    <w:rsid w:val="00284E80"/>
    <w:rsid w:val="00286974"/>
    <w:rsid w:val="00286EB9"/>
    <w:rsid w:val="00290FC5"/>
    <w:rsid w:val="00291D43"/>
    <w:rsid w:val="00292F53"/>
    <w:rsid w:val="00293F55"/>
    <w:rsid w:val="0029613B"/>
    <w:rsid w:val="002A0169"/>
    <w:rsid w:val="002A251E"/>
    <w:rsid w:val="002A3380"/>
    <w:rsid w:val="002A785D"/>
    <w:rsid w:val="002B53A1"/>
    <w:rsid w:val="002B56CF"/>
    <w:rsid w:val="002B69AE"/>
    <w:rsid w:val="002D04AE"/>
    <w:rsid w:val="002D0662"/>
    <w:rsid w:val="002D0B5E"/>
    <w:rsid w:val="002D0FB3"/>
    <w:rsid w:val="002D10E3"/>
    <w:rsid w:val="002D32CD"/>
    <w:rsid w:val="002D3ACF"/>
    <w:rsid w:val="002D48DA"/>
    <w:rsid w:val="002D6001"/>
    <w:rsid w:val="002D6324"/>
    <w:rsid w:val="002D6399"/>
    <w:rsid w:val="002D6AB6"/>
    <w:rsid w:val="002D6DB3"/>
    <w:rsid w:val="002D6FCF"/>
    <w:rsid w:val="002E0AEB"/>
    <w:rsid w:val="002E4A2D"/>
    <w:rsid w:val="002E7FBB"/>
    <w:rsid w:val="002F2556"/>
    <w:rsid w:val="002F2BFA"/>
    <w:rsid w:val="002F74EF"/>
    <w:rsid w:val="002F7DC1"/>
    <w:rsid w:val="003007B8"/>
    <w:rsid w:val="00306D62"/>
    <w:rsid w:val="00311667"/>
    <w:rsid w:val="00311DD0"/>
    <w:rsid w:val="00312AFE"/>
    <w:rsid w:val="003143F3"/>
    <w:rsid w:val="00314992"/>
    <w:rsid w:val="0031600D"/>
    <w:rsid w:val="0032020F"/>
    <w:rsid w:val="00321B03"/>
    <w:rsid w:val="00321CC6"/>
    <w:rsid w:val="00325024"/>
    <w:rsid w:val="00331D09"/>
    <w:rsid w:val="00331F56"/>
    <w:rsid w:val="003336F6"/>
    <w:rsid w:val="00333BB9"/>
    <w:rsid w:val="00334229"/>
    <w:rsid w:val="00343DAA"/>
    <w:rsid w:val="00346694"/>
    <w:rsid w:val="00355381"/>
    <w:rsid w:val="00360122"/>
    <w:rsid w:val="00360B3D"/>
    <w:rsid w:val="00362213"/>
    <w:rsid w:val="0036309E"/>
    <w:rsid w:val="00363D79"/>
    <w:rsid w:val="003641A0"/>
    <w:rsid w:val="003652B7"/>
    <w:rsid w:val="0036696F"/>
    <w:rsid w:val="003713A2"/>
    <w:rsid w:val="00371C70"/>
    <w:rsid w:val="0037230A"/>
    <w:rsid w:val="003730EB"/>
    <w:rsid w:val="003776B7"/>
    <w:rsid w:val="003800AA"/>
    <w:rsid w:val="00380C03"/>
    <w:rsid w:val="00382194"/>
    <w:rsid w:val="00385AC1"/>
    <w:rsid w:val="00385FB1"/>
    <w:rsid w:val="00393FD1"/>
    <w:rsid w:val="0039546A"/>
    <w:rsid w:val="00395645"/>
    <w:rsid w:val="003A410A"/>
    <w:rsid w:val="003A61FB"/>
    <w:rsid w:val="003B0057"/>
    <w:rsid w:val="003B1144"/>
    <w:rsid w:val="003B3005"/>
    <w:rsid w:val="003B3096"/>
    <w:rsid w:val="003B3879"/>
    <w:rsid w:val="003B39AF"/>
    <w:rsid w:val="003C14E4"/>
    <w:rsid w:val="003C3BE1"/>
    <w:rsid w:val="003D08C5"/>
    <w:rsid w:val="003D0E04"/>
    <w:rsid w:val="003D16C7"/>
    <w:rsid w:val="003D20E1"/>
    <w:rsid w:val="003D33BC"/>
    <w:rsid w:val="003D5E3B"/>
    <w:rsid w:val="003E0DCF"/>
    <w:rsid w:val="003F032A"/>
    <w:rsid w:val="003F3D38"/>
    <w:rsid w:val="003F655C"/>
    <w:rsid w:val="00400397"/>
    <w:rsid w:val="00401B5A"/>
    <w:rsid w:val="0040223A"/>
    <w:rsid w:val="004143AF"/>
    <w:rsid w:val="00415F5B"/>
    <w:rsid w:val="00420E30"/>
    <w:rsid w:val="00422B8C"/>
    <w:rsid w:val="004232D5"/>
    <w:rsid w:val="0042710D"/>
    <w:rsid w:val="0043005D"/>
    <w:rsid w:val="004308CF"/>
    <w:rsid w:val="004334F9"/>
    <w:rsid w:val="00435BDC"/>
    <w:rsid w:val="00436A79"/>
    <w:rsid w:val="0044569B"/>
    <w:rsid w:val="00445832"/>
    <w:rsid w:val="00447582"/>
    <w:rsid w:val="004531DC"/>
    <w:rsid w:val="0045359D"/>
    <w:rsid w:val="00456D74"/>
    <w:rsid w:val="00460603"/>
    <w:rsid w:val="00460A6A"/>
    <w:rsid w:val="00465E0E"/>
    <w:rsid w:val="004666E5"/>
    <w:rsid w:val="00467E70"/>
    <w:rsid w:val="00477299"/>
    <w:rsid w:val="00486B38"/>
    <w:rsid w:val="00487773"/>
    <w:rsid w:val="0049555D"/>
    <w:rsid w:val="00497501"/>
    <w:rsid w:val="004A08E3"/>
    <w:rsid w:val="004A7DED"/>
    <w:rsid w:val="004C027B"/>
    <w:rsid w:val="004C4EF5"/>
    <w:rsid w:val="004C59E3"/>
    <w:rsid w:val="004C6F2E"/>
    <w:rsid w:val="004D3110"/>
    <w:rsid w:val="004D3A5A"/>
    <w:rsid w:val="004D7292"/>
    <w:rsid w:val="004E1918"/>
    <w:rsid w:val="004E5CBC"/>
    <w:rsid w:val="004E6E42"/>
    <w:rsid w:val="004F3A84"/>
    <w:rsid w:val="005011B1"/>
    <w:rsid w:val="005027C0"/>
    <w:rsid w:val="0050609A"/>
    <w:rsid w:val="005075A2"/>
    <w:rsid w:val="00510CC0"/>
    <w:rsid w:val="00510EBC"/>
    <w:rsid w:val="00516E4C"/>
    <w:rsid w:val="0053066F"/>
    <w:rsid w:val="00534F57"/>
    <w:rsid w:val="00535C77"/>
    <w:rsid w:val="00535FA9"/>
    <w:rsid w:val="00543170"/>
    <w:rsid w:val="005439A7"/>
    <w:rsid w:val="0054613D"/>
    <w:rsid w:val="005518BB"/>
    <w:rsid w:val="00552F11"/>
    <w:rsid w:val="005530F9"/>
    <w:rsid w:val="00560248"/>
    <w:rsid w:val="005710D7"/>
    <w:rsid w:val="005743B4"/>
    <w:rsid w:val="00577EC2"/>
    <w:rsid w:val="0058201C"/>
    <w:rsid w:val="00585E73"/>
    <w:rsid w:val="005907D9"/>
    <w:rsid w:val="00592F83"/>
    <w:rsid w:val="00593BB5"/>
    <w:rsid w:val="005A0FB7"/>
    <w:rsid w:val="005A10B9"/>
    <w:rsid w:val="005B0586"/>
    <w:rsid w:val="005B0A22"/>
    <w:rsid w:val="005B38FC"/>
    <w:rsid w:val="005B4333"/>
    <w:rsid w:val="005B6BEA"/>
    <w:rsid w:val="005C1ECB"/>
    <w:rsid w:val="005C3DD2"/>
    <w:rsid w:val="005D167C"/>
    <w:rsid w:val="005D23D9"/>
    <w:rsid w:val="005D75C3"/>
    <w:rsid w:val="005E2241"/>
    <w:rsid w:val="005E3499"/>
    <w:rsid w:val="005E4A9B"/>
    <w:rsid w:val="005E5685"/>
    <w:rsid w:val="005F1D56"/>
    <w:rsid w:val="005F2683"/>
    <w:rsid w:val="005F2686"/>
    <w:rsid w:val="005F53BD"/>
    <w:rsid w:val="00600260"/>
    <w:rsid w:val="006027F0"/>
    <w:rsid w:val="00606436"/>
    <w:rsid w:val="00606BEA"/>
    <w:rsid w:val="0061365D"/>
    <w:rsid w:val="00613BCF"/>
    <w:rsid w:val="00616D84"/>
    <w:rsid w:val="006222C9"/>
    <w:rsid w:val="006239ED"/>
    <w:rsid w:val="006416A5"/>
    <w:rsid w:val="006440A1"/>
    <w:rsid w:val="006447F7"/>
    <w:rsid w:val="00644994"/>
    <w:rsid w:val="006476D1"/>
    <w:rsid w:val="00650550"/>
    <w:rsid w:val="006512A7"/>
    <w:rsid w:val="00651AB9"/>
    <w:rsid w:val="006602B4"/>
    <w:rsid w:val="00662E98"/>
    <w:rsid w:val="0066315A"/>
    <w:rsid w:val="00665EE1"/>
    <w:rsid w:val="0066685F"/>
    <w:rsid w:val="00667AE7"/>
    <w:rsid w:val="00671B16"/>
    <w:rsid w:val="0067408A"/>
    <w:rsid w:val="00675575"/>
    <w:rsid w:val="006764DC"/>
    <w:rsid w:val="00684780"/>
    <w:rsid w:val="00685656"/>
    <w:rsid w:val="0069069D"/>
    <w:rsid w:val="006947D7"/>
    <w:rsid w:val="006A480C"/>
    <w:rsid w:val="006A707E"/>
    <w:rsid w:val="006C00C6"/>
    <w:rsid w:val="006C2850"/>
    <w:rsid w:val="006C6515"/>
    <w:rsid w:val="006D0655"/>
    <w:rsid w:val="006D14C7"/>
    <w:rsid w:val="006D3817"/>
    <w:rsid w:val="006D4F46"/>
    <w:rsid w:val="006D710F"/>
    <w:rsid w:val="006E0716"/>
    <w:rsid w:val="006E170E"/>
    <w:rsid w:val="006E32CA"/>
    <w:rsid w:val="006E6A4E"/>
    <w:rsid w:val="006E7435"/>
    <w:rsid w:val="006F48DF"/>
    <w:rsid w:val="0070153C"/>
    <w:rsid w:val="00704330"/>
    <w:rsid w:val="00704C44"/>
    <w:rsid w:val="00705A2A"/>
    <w:rsid w:val="007060AE"/>
    <w:rsid w:val="00706C37"/>
    <w:rsid w:val="0071740F"/>
    <w:rsid w:val="007207A7"/>
    <w:rsid w:val="00720E80"/>
    <w:rsid w:val="00724F59"/>
    <w:rsid w:val="007363F0"/>
    <w:rsid w:val="007370D6"/>
    <w:rsid w:val="007403AF"/>
    <w:rsid w:val="007418BF"/>
    <w:rsid w:val="007467F3"/>
    <w:rsid w:val="00751606"/>
    <w:rsid w:val="00751A32"/>
    <w:rsid w:val="00755DB9"/>
    <w:rsid w:val="00755FFA"/>
    <w:rsid w:val="007569A0"/>
    <w:rsid w:val="0075773A"/>
    <w:rsid w:val="0076161B"/>
    <w:rsid w:val="00762E84"/>
    <w:rsid w:val="00764EA4"/>
    <w:rsid w:val="00765F9C"/>
    <w:rsid w:val="007666F3"/>
    <w:rsid w:val="00770323"/>
    <w:rsid w:val="007705EF"/>
    <w:rsid w:val="00771762"/>
    <w:rsid w:val="0077768D"/>
    <w:rsid w:val="00777F21"/>
    <w:rsid w:val="00780284"/>
    <w:rsid w:val="00782509"/>
    <w:rsid w:val="00786DD4"/>
    <w:rsid w:val="00787843"/>
    <w:rsid w:val="00793A40"/>
    <w:rsid w:val="007A0BE8"/>
    <w:rsid w:val="007A59D8"/>
    <w:rsid w:val="007A657F"/>
    <w:rsid w:val="007B0A8A"/>
    <w:rsid w:val="007B322E"/>
    <w:rsid w:val="007B76DD"/>
    <w:rsid w:val="007C0FA7"/>
    <w:rsid w:val="007C2066"/>
    <w:rsid w:val="007C24FB"/>
    <w:rsid w:val="007C26B9"/>
    <w:rsid w:val="007C5099"/>
    <w:rsid w:val="007D0626"/>
    <w:rsid w:val="007D58C8"/>
    <w:rsid w:val="007E095A"/>
    <w:rsid w:val="007E0B67"/>
    <w:rsid w:val="007E155E"/>
    <w:rsid w:val="007E7527"/>
    <w:rsid w:val="007F101A"/>
    <w:rsid w:val="007F42BD"/>
    <w:rsid w:val="007F5F7E"/>
    <w:rsid w:val="007F7144"/>
    <w:rsid w:val="007F734D"/>
    <w:rsid w:val="00802EE6"/>
    <w:rsid w:val="008033A4"/>
    <w:rsid w:val="0080510E"/>
    <w:rsid w:val="00806A44"/>
    <w:rsid w:val="00815EA3"/>
    <w:rsid w:val="00816EAB"/>
    <w:rsid w:val="008228D7"/>
    <w:rsid w:val="00825BAA"/>
    <w:rsid w:val="00826481"/>
    <w:rsid w:val="0082659E"/>
    <w:rsid w:val="00830FE2"/>
    <w:rsid w:val="008316F7"/>
    <w:rsid w:val="0083189B"/>
    <w:rsid w:val="00832C4C"/>
    <w:rsid w:val="008350EF"/>
    <w:rsid w:val="008364D6"/>
    <w:rsid w:val="0084167F"/>
    <w:rsid w:val="00845D1E"/>
    <w:rsid w:val="00850470"/>
    <w:rsid w:val="00850E2D"/>
    <w:rsid w:val="00852125"/>
    <w:rsid w:val="00852595"/>
    <w:rsid w:val="00855939"/>
    <w:rsid w:val="0085617E"/>
    <w:rsid w:val="00857EAA"/>
    <w:rsid w:val="0086080B"/>
    <w:rsid w:val="00861C45"/>
    <w:rsid w:val="00864C96"/>
    <w:rsid w:val="008756EA"/>
    <w:rsid w:val="00880CB3"/>
    <w:rsid w:val="00880EF7"/>
    <w:rsid w:val="008840B6"/>
    <w:rsid w:val="00886B76"/>
    <w:rsid w:val="00894A01"/>
    <w:rsid w:val="00894D8A"/>
    <w:rsid w:val="00895F2A"/>
    <w:rsid w:val="00897F22"/>
    <w:rsid w:val="008A4D24"/>
    <w:rsid w:val="008A6A89"/>
    <w:rsid w:val="008B2291"/>
    <w:rsid w:val="008B32CD"/>
    <w:rsid w:val="008B4361"/>
    <w:rsid w:val="008B510E"/>
    <w:rsid w:val="008B5309"/>
    <w:rsid w:val="008C1D1E"/>
    <w:rsid w:val="008C2595"/>
    <w:rsid w:val="008C4A10"/>
    <w:rsid w:val="008C4E6B"/>
    <w:rsid w:val="008C7E67"/>
    <w:rsid w:val="008D02E6"/>
    <w:rsid w:val="008D0FBA"/>
    <w:rsid w:val="008D1A4A"/>
    <w:rsid w:val="008D1C12"/>
    <w:rsid w:val="008D4DB6"/>
    <w:rsid w:val="008D7D2C"/>
    <w:rsid w:val="008E1E70"/>
    <w:rsid w:val="008E3577"/>
    <w:rsid w:val="008E52A4"/>
    <w:rsid w:val="008E57FD"/>
    <w:rsid w:val="008F5CBD"/>
    <w:rsid w:val="008F6FE7"/>
    <w:rsid w:val="008F77BA"/>
    <w:rsid w:val="00902209"/>
    <w:rsid w:val="009133D7"/>
    <w:rsid w:val="0091403E"/>
    <w:rsid w:val="009209C0"/>
    <w:rsid w:val="00921365"/>
    <w:rsid w:val="009221A1"/>
    <w:rsid w:val="00924E61"/>
    <w:rsid w:val="00924E7C"/>
    <w:rsid w:val="00933D46"/>
    <w:rsid w:val="00933FB0"/>
    <w:rsid w:val="009349A0"/>
    <w:rsid w:val="00935F85"/>
    <w:rsid w:val="00936562"/>
    <w:rsid w:val="00937736"/>
    <w:rsid w:val="009435EE"/>
    <w:rsid w:val="0094568B"/>
    <w:rsid w:val="00947007"/>
    <w:rsid w:val="009507A5"/>
    <w:rsid w:val="00955CFE"/>
    <w:rsid w:val="00962C05"/>
    <w:rsid w:val="009649EA"/>
    <w:rsid w:val="00965FBB"/>
    <w:rsid w:val="00970E7F"/>
    <w:rsid w:val="009751C4"/>
    <w:rsid w:val="0097695A"/>
    <w:rsid w:val="00983C2D"/>
    <w:rsid w:val="00984405"/>
    <w:rsid w:val="009844F2"/>
    <w:rsid w:val="00987379"/>
    <w:rsid w:val="00992CB1"/>
    <w:rsid w:val="00994AF7"/>
    <w:rsid w:val="00995158"/>
    <w:rsid w:val="009B1192"/>
    <w:rsid w:val="009B11B8"/>
    <w:rsid w:val="009B3152"/>
    <w:rsid w:val="009B31B4"/>
    <w:rsid w:val="009B6899"/>
    <w:rsid w:val="009C6068"/>
    <w:rsid w:val="009D1737"/>
    <w:rsid w:val="009D3481"/>
    <w:rsid w:val="009D4A12"/>
    <w:rsid w:val="009D741D"/>
    <w:rsid w:val="009E039C"/>
    <w:rsid w:val="009E1077"/>
    <w:rsid w:val="009E2BCA"/>
    <w:rsid w:val="009E62A2"/>
    <w:rsid w:val="009F74CC"/>
    <w:rsid w:val="00A004EE"/>
    <w:rsid w:val="00A024B4"/>
    <w:rsid w:val="00A0264E"/>
    <w:rsid w:val="00A0283E"/>
    <w:rsid w:val="00A068DC"/>
    <w:rsid w:val="00A06A3A"/>
    <w:rsid w:val="00A11968"/>
    <w:rsid w:val="00A12595"/>
    <w:rsid w:val="00A141D1"/>
    <w:rsid w:val="00A250AD"/>
    <w:rsid w:val="00A31F40"/>
    <w:rsid w:val="00A32D13"/>
    <w:rsid w:val="00A345BA"/>
    <w:rsid w:val="00A345F0"/>
    <w:rsid w:val="00A363B1"/>
    <w:rsid w:val="00A37F0C"/>
    <w:rsid w:val="00A440CF"/>
    <w:rsid w:val="00A4485F"/>
    <w:rsid w:val="00A56125"/>
    <w:rsid w:val="00A561D0"/>
    <w:rsid w:val="00A567BE"/>
    <w:rsid w:val="00A56900"/>
    <w:rsid w:val="00A637D9"/>
    <w:rsid w:val="00A6421E"/>
    <w:rsid w:val="00A6447A"/>
    <w:rsid w:val="00A65D29"/>
    <w:rsid w:val="00A665A0"/>
    <w:rsid w:val="00A701DF"/>
    <w:rsid w:val="00A7213D"/>
    <w:rsid w:val="00A7317C"/>
    <w:rsid w:val="00A8284E"/>
    <w:rsid w:val="00A835EA"/>
    <w:rsid w:val="00A85D25"/>
    <w:rsid w:val="00A947EB"/>
    <w:rsid w:val="00AA195F"/>
    <w:rsid w:val="00AA24B5"/>
    <w:rsid w:val="00AB0137"/>
    <w:rsid w:val="00AB09FB"/>
    <w:rsid w:val="00AC1985"/>
    <w:rsid w:val="00AC28C7"/>
    <w:rsid w:val="00AC56BF"/>
    <w:rsid w:val="00AC5D88"/>
    <w:rsid w:val="00AC6D38"/>
    <w:rsid w:val="00AD15B9"/>
    <w:rsid w:val="00AD40F2"/>
    <w:rsid w:val="00AD4465"/>
    <w:rsid w:val="00AD4635"/>
    <w:rsid w:val="00AD70F1"/>
    <w:rsid w:val="00AE51BF"/>
    <w:rsid w:val="00AE6250"/>
    <w:rsid w:val="00AF159C"/>
    <w:rsid w:val="00AF58CB"/>
    <w:rsid w:val="00B010BB"/>
    <w:rsid w:val="00B03621"/>
    <w:rsid w:val="00B03DC1"/>
    <w:rsid w:val="00B05EF4"/>
    <w:rsid w:val="00B060B6"/>
    <w:rsid w:val="00B06752"/>
    <w:rsid w:val="00B157E7"/>
    <w:rsid w:val="00B214BF"/>
    <w:rsid w:val="00B22F51"/>
    <w:rsid w:val="00B26CA2"/>
    <w:rsid w:val="00B27469"/>
    <w:rsid w:val="00B34782"/>
    <w:rsid w:val="00B35356"/>
    <w:rsid w:val="00B415F5"/>
    <w:rsid w:val="00B42C06"/>
    <w:rsid w:val="00B44BEF"/>
    <w:rsid w:val="00B47146"/>
    <w:rsid w:val="00B51BAA"/>
    <w:rsid w:val="00B55E43"/>
    <w:rsid w:val="00B55ED8"/>
    <w:rsid w:val="00B568D3"/>
    <w:rsid w:val="00B63F8E"/>
    <w:rsid w:val="00B6473E"/>
    <w:rsid w:val="00B64CBD"/>
    <w:rsid w:val="00B677EF"/>
    <w:rsid w:val="00B728EF"/>
    <w:rsid w:val="00B73068"/>
    <w:rsid w:val="00B74FCE"/>
    <w:rsid w:val="00B75E07"/>
    <w:rsid w:val="00B77A3A"/>
    <w:rsid w:val="00B77B6F"/>
    <w:rsid w:val="00B77C3B"/>
    <w:rsid w:val="00B80381"/>
    <w:rsid w:val="00B807C5"/>
    <w:rsid w:val="00B81991"/>
    <w:rsid w:val="00B85993"/>
    <w:rsid w:val="00B85F72"/>
    <w:rsid w:val="00B86D23"/>
    <w:rsid w:val="00B87B17"/>
    <w:rsid w:val="00B9198F"/>
    <w:rsid w:val="00B9215A"/>
    <w:rsid w:val="00B95787"/>
    <w:rsid w:val="00BA0733"/>
    <w:rsid w:val="00BA5E29"/>
    <w:rsid w:val="00BA71FF"/>
    <w:rsid w:val="00BB09DA"/>
    <w:rsid w:val="00BB0BD1"/>
    <w:rsid w:val="00BC0880"/>
    <w:rsid w:val="00BC2C63"/>
    <w:rsid w:val="00BC779C"/>
    <w:rsid w:val="00BD32A3"/>
    <w:rsid w:val="00BD42F4"/>
    <w:rsid w:val="00BD6FF1"/>
    <w:rsid w:val="00BE01A2"/>
    <w:rsid w:val="00BE24F0"/>
    <w:rsid w:val="00BE3AF5"/>
    <w:rsid w:val="00BE76EB"/>
    <w:rsid w:val="00BF20EC"/>
    <w:rsid w:val="00BF3D0B"/>
    <w:rsid w:val="00C00695"/>
    <w:rsid w:val="00C01F18"/>
    <w:rsid w:val="00C02B21"/>
    <w:rsid w:val="00C03B09"/>
    <w:rsid w:val="00C06CB8"/>
    <w:rsid w:val="00C06DD5"/>
    <w:rsid w:val="00C116ED"/>
    <w:rsid w:val="00C13434"/>
    <w:rsid w:val="00C13809"/>
    <w:rsid w:val="00C13F39"/>
    <w:rsid w:val="00C14AB5"/>
    <w:rsid w:val="00C277C7"/>
    <w:rsid w:val="00C2784E"/>
    <w:rsid w:val="00C307CC"/>
    <w:rsid w:val="00C32C21"/>
    <w:rsid w:val="00C36FE8"/>
    <w:rsid w:val="00C42326"/>
    <w:rsid w:val="00C42BD9"/>
    <w:rsid w:val="00C44035"/>
    <w:rsid w:val="00C444A0"/>
    <w:rsid w:val="00C50F4B"/>
    <w:rsid w:val="00C51A17"/>
    <w:rsid w:val="00C52B45"/>
    <w:rsid w:val="00C54D4A"/>
    <w:rsid w:val="00C55003"/>
    <w:rsid w:val="00C55569"/>
    <w:rsid w:val="00C55BCF"/>
    <w:rsid w:val="00C5615E"/>
    <w:rsid w:val="00C60D79"/>
    <w:rsid w:val="00C61005"/>
    <w:rsid w:val="00C61CAF"/>
    <w:rsid w:val="00C729A7"/>
    <w:rsid w:val="00C737E7"/>
    <w:rsid w:val="00C73D07"/>
    <w:rsid w:val="00C83B5E"/>
    <w:rsid w:val="00C86C3C"/>
    <w:rsid w:val="00C8774F"/>
    <w:rsid w:val="00C9160A"/>
    <w:rsid w:val="00C93C49"/>
    <w:rsid w:val="00C96043"/>
    <w:rsid w:val="00CA1F67"/>
    <w:rsid w:val="00CA23CD"/>
    <w:rsid w:val="00CA2DAA"/>
    <w:rsid w:val="00CB312B"/>
    <w:rsid w:val="00CB3BDB"/>
    <w:rsid w:val="00CB66E3"/>
    <w:rsid w:val="00CC0AF8"/>
    <w:rsid w:val="00CC37ED"/>
    <w:rsid w:val="00CC3FB4"/>
    <w:rsid w:val="00CC42F9"/>
    <w:rsid w:val="00CC65BC"/>
    <w:rsid w:val="00CD48D9"/>
    <w:rsid w:val="00CD763A"/>
    <w:rsid w:val="00CD7648"/>
    <w:rsid w:val="00CE0ABA"/>
    <w:rsid w:val="00CE1CC4"/>
    <w:rsid w:val="00CE4251"/>
    <w:rsid w:val="00CE4342"/>
    <w:rsid w:val="00CE485A"/>
    <w:rsid w:val="00CE6548"/>
    <w:rsid w:val="00CE7E54"/>
    <w:rsid w:val="00CE7FC2"/>
    <w:rsid w:val="00CF2BE2"/>
    <w:rsid w:val="00CF66F2"/>
    <w:rsid w:val="00CF7C87"/>
    <w:rsid w:val="00D038FD"/>
    <w:rsid w:val="00D04B18"/>
    <w:rsid w:val="00D06C2F"/>
    <w:rsid w:val="00D10700"/>
    <w:rsid w:val="00D1088C"/>
    <w:rsid w:val="00D10B79"/>
    <w:rsid w:val="00D15D8C"/>
    <w:rsid w:val="00D17649"/>
    <w:rsid w:val="00D222F2"/>
    <w:rsid w:val="00D24080"/>
    <w:rsid w:val="00D27FB6"/>
    <w:rsid w:val="00D306F1"/>
    <w:rsid w:val="00D318D0"/>
    <w:rsid w:val="00D31D48"/>
    <w:rsid w:val="00D337C6"/>
    <w:rsid w:val="00D34429"/>
    <w:rsid w:val="00D358CE"/>
    <w:rsid w:val="00D40694"/>
    <w:rsid w:val="00D40C05"/>
    <w:rsid w:val="00D44D23"/>
    <w:rsid w:val="00D4623F"/>
    <w:rsid w:val="00D5153B"/>
    <w:rsid w:val="00D54B69"/>
    <w:rsid w:val="00D6050D"/>
    <w:rsid w:val="00D61BA4"/>
    <w:rsid w:val="00D661E3"/>
    <w:rsid w:val="00D76023"/>
    <w:rsid w:val="00D7745A"/>
    <w:rsid w:val="00D821BB"/>
    <w:rsid w:val="00D827BA"/>
    <w:rsid w:val="00D855DF"/>
    <w:rsid w:val="00D93723"/>
    <w:rsid w:val="00DA0D04"/>
    <w:rsid w:val="00DB12C6"/>
    <w:rsid w:val="00DB1354"/>
    <w:rsid w:val="00DB2EC2"/>
    <w:rsid w:val="00DB5AAC"/>
    <w:rsid w:val="00DC1D02"/>
    <w:rsid w:val="00DC2240"/>
    <w:rsid w:val="00DC5333"/>
    <w:rsid w:val="00DC6BC8"/>
    <w:rsid w:val="00DC7907"/>
    <w:rsid w:val="00DD74F6"/>
    <w:rsid w:val="00DE02A0"/>
    <w:rsid w:val="00DE1678"/>
    <w:rsid w:val="00DE186F"/>
    <w:rsid w:val="00DE2FDD"/>
    <w:rsid w:val="00DE7A80"/>
    <w:rsid w:val="00DF0053"/>
    <w:rsid w:val="00E01F95"/>
    <w:rsid w:val="00E023D0"/>
    <w:rsid w:val="00E13808"/>
    <w:rsid w:val="00E15185"/>
    <w:rsid w:val="00E175B4"/>
    <w:rsid w:val="00E224D0"/>
    <w:rsid w:val="00E3036B"/>
    <w:rsid w:val="00E315EB"/>
    <w:rsid w:val="00E330F2"/>
    <w:rsid w:val="00E33CC2"/>
    <w:rsid w:val="00E43497"/>
    <w:rsid w:val="00E460E9"/>
    <w:rsid w:val="00E5283C"/>
    <w:rsid w:val="00E53EE4"/>
    <w:rsid w:val="00E60259"/>
    <w:rsid w:val="00E61E9D"/>
    <w:rsid w:val="00E63BCE"/>
    <w:rsid w:val="00E64B7B"/>
    <w:rsid w:val="00E65749"/>
    <w:rsid w:val="00E7064B"/>
    <w:rsid w:val="00E713B4"/>
    <w:rsid w:val="00E733E0"/>
    <w:rsid w:val="00E743AA"/>
    <w:rsid w:val="00E77E4E"/>
    <w:rsid w:val="00E82BFC"/>
    <w:rsid w:val="00E83892"/>
    <w:rsid w:val="00E85F4B"/>
    <w:rsid w:val="00E947F1"/>
    <w:rsid w:val="00E971A9"/>
    <w:rsid w:val="00E97AC1"/>
    <w:rsid w:val="00EA25D8"/>
    <w:rsid w:val="00EA345C"/>
    <w:rsid w:val="00EA3514"/>
    <w:rsid w:val="00EA548A"/>
    <w:rsid w:val="00EB17B8"/>
    <w:rsid w:val="00EB564F"/>
    <w:rsid w:val="00EC12E2"/>
    <w:rsid w:val="00EC1BCA"/>
    <w:rsid w:val="00EC30C7"/>
    <w:rsid w:val="00EC3A1F"/>
    <w:rsid w:val="00EC4527"/>
    <w:rsid w:val="00ED2982"/>
    <w:rsid w:val="00ED385C"/>
    <w:rsid w:val="00ED4D23"/>
    <w:rsid w:val="00ED799B"/>
    <w:rsid w:val="00EE4658"/>
    <w:rsid w:val="00EE7DE3"/>
    <w:rsid w:val="00EF399C"/>
    <w:rsid w:val="00EF40F6"/>
    <w:rsid w:val="00EF6847"/>
    <w:rsid w:val="00EF7C6F"/>
    <w:rsid w:val="00F013F7"/>
    <w:rsid w:val="00F01ECD"/>
    <w:rsid w:val="00F02915"/>
    <w:rsid w:val="00F1060A"/>
    <w:rsid w:val="00F27A05"/>
    <w:rsid w:val="00F321F9"/>
    <w:rsid w:val="00F3595B"/>
    <w:rsid w:val="00F363E2"/>
    <w:rsid w:val="00F37E9B"/>
    <w:rsid w:val="00F40136"/>
    <w:rsid w:val="00F42085"/>
    <w:rsid w:val="00F43586"/>
    <w:rsid w:val="00F44F64"/>
    <w:rsid w:val="00F46034"/>
    <w:rsid w:val="00F47054"/>
    <w:rsid w:val="00F5067C"/>
    <w:rsid w:val="00F51FA2"/>
    <w:rsid w:val="00F52987"/>
    <w:rsid w:val="00F567D5"/>
    <w:rsid w:val="00F57267"/>
    <w:rsid w:val="00F57E07"/>
    <w:rsid w:val="00F6144F"/>
    <w:rsid w:val="00F65F7A"/>
    <w:rsid w:val="00F66304"/>
    <w:rsid w:val="00F66FA7"/>
    <w:rsid w:val="00F72266"/>
    <w:rsid w:val="00F72B24"/>
    <w:rsid w:val="00F80889"/>
    <w:rsid w:val="00F80AC8"/>
    <w:rsid w:val="00F80BE7"/>
    <w:rsid w:val="00F85473"/>
    <w:rsid w:val="00F9064F"/>
    <w:rsid w:val="00F96164"/>
    <w:rsid w:val="00F970F0"/>
    <w:rsid w:val="00F979B6"/>
    <w:rsid w:val="00FA0BB3"/>
    <w:rsid w:val="00FA34B3"/>
    <w:rsid w:val="00FA4DF5"/>
    <w:rsid w:val="00FA7E69"/>
    <w:rsid w:val="00FB0622"/>
    <w:rsid w:val="00FB2AD5"/>
    <w:rsid w:val="00FC2CDA"/>
    <w:rsid w:val="00FC3363"/>
    <w:rsid w:val="00FC3522"/>
    <w:rsid w:val="00FC583A"/>
    <w:rsid w:val="00FC6F72"/>
    <w:rsid w:val="00FC7A4A"/>
    <w:rsid w:val="00FD0B79"/>
    <w:rsid w:val="00FD45AD"/>
    <w:rsid w:val="00FD5B76"/>
    <w:rsid w:val="00FD6481"/>
    <w:rsid w:val="00FD7044"/>
    <w:rsid w:val="00FE0C84"/>
    <w:rsid w:val="00FE3B70"/>
    <w:rsid w:val="00FF024B"/>
    <w:rsid w:val="00FF192D"/>
    <w:rsid w:val="00FF253A"/>
    <w:rsid w:val="00FF3170"/>
    <w:rsid w:val="00FF51AE"/>
    <w:rsid w:val="00FF6C08"/>
    <w:rsid w:val="01E46CBA"/>
    <w:rsid w:val="020BA810"/>
    <w:rsid w:val="0276A9A8"/>
    <w:rsid w:val="06CD4837"/>
    <w:rsid w:val="08EC4E4C"/>
    <w:rsid w:val="0B89A197"/>
    <w:rsid w:val="0D9DFE31"/>
    <w:rsid w:val="0EEE6AE4"/>
    <w:rsid w:val="115F2667"/>
    <w:rsid w:val="16A8A48D"/>
    <w:rsid w:val="17905D93"/>
    <w:rsid w:val="1C390A93"/>
    <w:rsid w:val="1E54D1D8"/>
    <w:rsid w:val="1F062125"/>
    <w:rsid w:val="22C8C999"/>
    <w:rsid w:val="22FD2A66"/>
    <w:rsid w:val="25E7E1FE"/>
    <w:rsid w:val="28F4837A"/>
    <w:rsid w:val="2E6707BE"/>
    <w:rsid w:val="2F334AA0"/>
    <w:rsid w:val="327D63FE"/>
    <w:rsid w:val="3C62CB96"/>
    <w:rsid w:val="3DD3BDDE"/>
    <w:rsid w:val="447352F3"/>
    <w:rsid w:val="46451824"/>
    <w:rsid w:val="4D5DBC34"/>
    <w:rsid w:val="4FF5D066"/>
    <w:rsid w:val="502BFE0A"/>
    <w:rsid w:val="533D1F92"/>
    <w:rsid w:val="57A3A01A"/>
    <w:rsid w:val="5EAB89C6"/>
    <w:rsid w:val="5FFD3CA2"/>
    <w:rsid w:val="61BA4746"/>
    <w:rsid w:val="6B1BE972"/>
    <w:rsid w:val="6BF04513"/>
    <w:rsid w:val="6CA68AC8"/>
    <w:rsid w:val="6E0B76AC"/>
    <w:rsid w:val="71CE15CB"/>
    <w:rsid w:val="7352C786"/>
    <w:rsid w:val="7481EBD7"/>
    <w:rsid w:val="7726FC39"/>
    <w:rsid w:val="7C8A5867"/>
    <w:rsid w:val="7EA3A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FA709"/>
  <w15:chartTrackingRefBased/>
  <w15:docId w15:val="{A9BEED06-B846-4500-A93D-3A355D05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E6061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20" w:line="3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7C5"/>
    <w:rPr>
      <w:color w:val="5E6061" w:themeColor="text1"/>
    </w:rPr>
  </w:style>
  <w:style w:type="paragraph" w:styleId="Ttulo1">
    <w:name w:val="heading 1"/>
    <w:basedOn w:val="Normal"/>
    <w:next w:val="Normal"/>
    <w:link w:val="Ttulo1Car"/>
    <w:uiPriority w:val="9"/>
    <w:qFormat/>
    <w:rsid w:val="00477299"/>
    <w:pPr>
      <w:keepNext/>
      <w:keepLines/>
      <w:numPr>
        <w:numId w:val="6"/>
      </w:numPr>
      <w:spacing w:before="360"/>
      <w:ind w:left="0" w:firstLine="0"/>
      <w:outlineLvl w:val="0"/>
    </w:pPr>
    <w:rPr>
      <w:rFonts w:asciiTheme="majorHAnsi" w:eastAsia="Jost*" w:hAnsiTheme="majorHAnsi" w:cstheme="majorBidi"/>
      <w:b/>
      <w:color w:val="BD2031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7299"/>
    <w:pPr>
      <w:keepNext/>
      <w:keepLines/>
      <w:numPr>
        <w:ilvl w:val="1"/>
        <w:numId w:val="6"/>
      </w:numPr>
      <w:spacing w:before="240"/>
      <w:ind w:left="0" w:firstLine="0"/>
      <w:outlineLvl w:val="1"/>
    </w:pPr>
    <w:rPr>
      <w:rFonts w:asciiTheme="majorHAnsi" w:eastAsiaTheme="majorEastAsia" w:hAnsiTheme="majorHAnsi" w:cstheme="majorBidi"/>
      <w:b/>
      <w:color w:val="BD2031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7299"/>
    <w:pPr>
      <w:keepNext/>
      <w:keepLines/>
      <w:numPr>
        <w:ilvl w:val="2"/>
        <w:numId w:val="6"/>
      </w:numPr>
      <w:spacing w:before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BD2031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77299"/>
    <w:pPr>
      <w:keepNext/>
      <w:keepLines/>
      <w:numPr>
        <w:ilvl w:val="3"/>
        <w:numId w:val="6"/>
      </w:numPr>
      <w:ind w:left="0" w:firstLine="0"/>
      <w:outlineLvl w:val="3"/>
    </w:pPr>
    <w:rPr>
      <w:rFonts w:asciiTheme="majorHAnsi" w:eastAsiaTheme="majorEastAsia" w:hAnsiTheme="majorHAnsi" w:cstheme="majorBidi"/>
      <w:i/>
      <w:iCs/>
      <w:color w:val="BD2031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299"/>
    <w:pPr>
      <w:keepNext/>
      <w:keepLines/>
      <w:numPr>
        <w:ilvl w:val="4"/>
        <w:numId w:val="6"/>
      </w:numPr>
      <w:spacing w:before="40" w:after="0"/>
      <w:ind w:left="0" w:firstLine="0"/>
      <w:outlineLvl w:val="4"/>
    </w:pPr>
    <w:rPr>
      <w:rFonts w:asciiTheme="majorHAnsi" w:eastAsiaTheme="majorEastAsia" w:hAnsiTheme="majorHAnsi" w:cstheme="majorBidi"/>
      <w:color w:val="BD2031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7299"/>
    <w:pPr>
      <w:keepNext/>
      <w:keepLines/>
      <w:numPr>
        <w:ilvl w:val="5"/>
        <w:numId w:val="6"/>
      </w:numPr>
      <w:spacing w:before="40" w:after="0"/>
      <w:ind w:left="0" w:firstLine="0"/>
      <w:outlineLvl w:val="5"/>
    </w:pPr>
    <w:rPr>
      <w:rFonts w:asciiTheme="majorHAnsi" w:eastAsiaTheme="majorEastAsia" w:hAnsiTheme="majorHAnsi" w:cstheme="majorBidi"/>
      <w:color w:val="5E101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477299"/>
    <w:pPr>
      <w:keepNext/>
      <w:keepLines/>
      <w:numPr>
        <w:ilvl w:val="6"/>
        <w:numId w:val="6"/>
      </w:numPr>
      <w:spacing w:before="40" w:after="0"/>
      <w:ind w:left="0" w:firstLine="0"/>
      <w:outlineLvl w:val="6"/>
    </w:pPr>
    <w:rPr>
      <w:rFonts w:asciiTheme="majorHAnsi" w:eastAsiaTheme="majorEastAsia" w:hAnsiTheme="majorHAnsi" w:cstheme="majorBidi"/>
      <w:i/>
      <w:iCs/>
      <w:color w:val="5E101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299"/>
    <w:pPr>
      <w:keepNext/>
      <w:keepLines/>
      <w:numPr>
        <w:ilvl w:val="7"/>
        <w:numId w:val="6"/>
      </w:numPr>
      <w:spacing w:before="40" w:after="0"/>
      <w:ind w:left="0" w:firstLine="0"/>
      <w:outlineLvl w:val="7"/>
    </w:pPr>
    <w:rPr>
      <w:rFonts w:asciiTheme="majorHAnsi" w:eastAsiaTheme="majorEastAsia" w:hAnsiTheme="majorHAnsi" w:cstheme="majorBidi"/>
      <w:color w:val="767879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299"/>
    <w:pPr>
      <w:keepNext/>
      <w:keepLines/>
      <w:numPr>
        <w:ilvl w:val="8"/>
        <w:numId w:val="6"/>
      </w:numPr>
      <w:spacing w:before="4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767879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7299"/>
    <w:rPr>
      <w:rFonts w:asciiTheme="majorHAnsi" w:eastAsia="Jost*" w:hAnsiTheme="majorHAnsi" w:cstheme="majorBidi"/>
      <w:b/>
      <w:color w:val="BD2031" w:themeColor="accent1"/>
      <w:spacing w:val="-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477299"/>
    <w:rPr>
      <w:rFonts w:asciiTheme="majorHAnsi" w:eastAsiaTheme="majorEastAsia" w:hAnsiTheme="majorHAnsi" w:cstheme="majorBidi"/>
      <w:b/>
      <w:color w:val="BD2031" w:themeColor="accent1"/>
      <w:spacing w:val="-2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477299"/>
    <w:rPr>
      <w:rFonts w:asciiTheme="majorHAnsi" w:eastAsiaTheme="majorEastAsia" w:hAnsiTheme="majorHAnsi" w:cstheme="majorBidi"/>
      <w:b/>
      <w:bCs/>
      <w:color w:val="BD2031" w:themeColor="accent1"/>
      <w:spacing w:val="-2"/>
      <w:sz w:val="20"/>
    </w:rPr>
  </w:style>
  <w:style w:type="character" w:customStyle="1" w:styleId="Ttulo4Car">
    <w:name w:val="Título 4 Car"/>
    <w:basedOn w:val="Fuentedeprrafopredeter"/>
    <w:link w:val="Ttulo4"/>
    <w:uiPriority w:val="9"/>
    <w:rsid w:val="00477299"/>
    <w:rPr>
      <w:rFonts w:asciiTheme="majorHAnsi" w:eastAsiaTheme="majorEastAsia" w:hAnsiTheme="majorHAnsi" w:cstheme="majorBidi"/>
      <w:i/>
      <w:iCs/>
      <w:color w:val="BD2031" w:themeColor="accent1"/>
      <w:spacing w:val="-2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299"/>
    <w:rPr>
      <w:rFonts w:asciiTheme="majorHAnsi" w:eastAsiaTheme="majorEastAsia" w:hAnsiTheme="majorHAnsi" w:cstheme="majorBidi"/>
      <w:color w:val="BD2031" w:themeColor="accent1"/>
      <w:spacing w:val="-2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7299"/>
    <w:rPr>
      <w:rFonts w:asciiTheme="majorHAnsi" w:eastAsiaTheme="majorEastAsia" w:hAnsiTheme="majorHAnsi" w:cstheme="majorBidi"/>
      <w:color w:val="5E1018" w:themeColor="accent1" w:themeShade="7F"/>
      <w:spacing w:val="-2"/>
      <w:sz w:val="20"/>
    </w:rPr>
  </w:style>
  <w:style w:type="character" w:customStyle="1" w:styleId="Ttulo7Car">
    <w:name w:val="Título 7 Car"/>
    <w:basedOn w:val="Fuentedeprrafopredeter"/>
    <w:link w:val="Ttulo7"/>
    <w:uiPriority w:val="9"/>
    <w:rsid w:val="00477299"/>
    <w:rPr>
      <w:rFonts w:asciiTheme="majorHAnsi" w:eastAsiaTheme="majorEastAsia" w:hAnsiTheme="majorHAnsi" w:cstheme="majorBidi"/>
      <w:i/>
      <w:iCs/>
      <w:color w:val="5E1018" w:themeColor="accent1" w:themeShade="7F"/>
      <w:spacing w:val="-2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299"/>
    <w:rPr>
      <w:rFonts w:asciiTheme="majorHAnsi" w:eastAsiaTheme="majorEastAsia" w:hAnsiTheme="majorHAnsi" w:cstheme="majorBidi"/>
      <w:color w:val="767879" w:themeColor="text1" w:themeTint="D8"/>
      <w:spacing w:val="-2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299"/>
    <w:rPr>
      <w:rFonts w:asciiTheme="majorHAnsi" w:eastAsiaTheme="majorEastAsia" w:hAnsiTheme="majorHAnsi" w:cstheme="majorBidi"/>
      <w:i/>
      <w:iCs/>
      <w:color w:val="767879" w:themeColor="text1" w:themeTint="D8"/>
      <w:spacing w:val="-2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261C38"/>
    <w:pPr>
      <w:suppressAutoHyphens/>
      <w:spacing w:before="360" w:after="360"/>
      <w:contextualSpacing/>
      <w:jc w:val="center"/>
    </w:pPr>
    <w:rPr>
      <w:rFonts w:asciiTheme="majorHAnsi" w:eastAsiaTheme="majorEastAsia" w:hAnsiTheme="majorHAnsi" w:cstheme="majorBidi"/>
      <w:b/>
      <w:color w:val="BD2031" w:themeColor="accent1"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261C38"/>
    <w:rPr>
      <w:rFonts w:asciiTheme="majorHAnsi" w:eastAsiaTheme="majorEastAsia" w:hAnsiTheme="majorHAnsi" w:cstheme="majorBidi"/>
      <w:b/>
      <w:color w:val="BD2031" w:themeColor="accent1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B73068"/>
    <w:pPr>
      <w:spacing w:after="0"/>
      <w:jc w:val="center"/>
    </w:pPr>
    <w:rPr>
      <w:rFonts w:asciiTheme="majorHAnsi" w:hAnsiTheme="majorHAnsi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3068"/>
    <w:rPr>
      <w:rFonts w:asciiTheme="majorHAnsi" w:hAnsiTheme="majorHAnsi"/>
      <w:color w:val="5E6061" w:themeColor="text1"/>
      <w:sz w:val="28"/>
      <w:szCs w:val="28"/>
    </w:rPr>
  </w:style>
  <w:style w:type="paragraph" w:styleId="Prrafodelista">
    <w:name w:val="List Paragraph"/>
    <w:basedOn w:val="Normal"/>
    <w:link w:val="PrrafodelistaCar"/>
    <w:uiPriority w:val="34"/>
    <w:qFormat/>
    <w:rsid w:val="008E52A4"/>
    <w:pPr>
      <w:numPr>
        <w:numId w:val="5"/>
      </w:numPr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8E52A4"/>
    <w:pPr>
      <w:spacing w:before="200"/>
      <w:ind w:left="864" w:right="864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E52A4"/>
    <w:rPr>
      <w:i/>
      <w:iCs/>
      <w:color w:val="5E6061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52A4"/>
    <w:pPr>
      <w:pBdr>
        <w:top w:val="single" w:sz="4" w:space="10" w:color="BD2031" w:themeColor="accent1"/>
        <w:bottom w:val="single" w:sz="4" w:space="10" w:color="BD2031" w:themeColor="accent1"/>
      </w:pBdr>
      <w:spacing w:before="360" w:after="360"/>
      <w:ind w:left="864" w:right="864"/>
      <w:jc w:val="center"/>
    </w:pPr>
    <w:rPr>
      <w:i/>
      <w:iCs/>
      <w:color w:val="BD2031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52A4"/>
    <w:rPr>
      <w:i/>
      <w:iCs/>
      <w:color w:val="BD2031" w:themeColor="accent1"/>
    </w:rPr>
  </w:style>
  <w:style w:type="character" w:styleId="nfasisintenso">
    <w:name w:val="Intense Emphasis"/>
    <w:basedOn w:val="Fuentedeprrafopredeter"/>
    <w:uiPriority w:val="21"/>
    <w:qFormat/>
    <w:rsid w:val="008E52A4"/>
    <w:rPr>
      <w:i/>
      <w:iCs/>
      <w:color w:val="BD2031" w:themeColor="accent1"/>
    </w:rPr>
  </w:style>
  <w:style w:type="character" w:styleId="Referenciaintensa">
    <w:name w:val="Intense Reference"/>
    <w:basedOn w:val="Fuentedeprrafopredeter"/>
    <w:uiPriority w:val="32"/>
    <w:qFormat/>
    <w:rsid w:val="008E52A4"/>
    <w:rPr>
      <w:b/>
      <w:bCs/>
      <w:smallCaps/>
      <w:color w:val="BD2031" w:themeColor="accent1"/>
      <w:spacing w:val="5"/>
    </w:rPr>
  </w:style>
  <w:style w:type="paragraph" w:styleId="Sinespaciado">
    <w:name w:val="No Spacing"/>
    <w:link w:val="SinespaciadoCar"/>
    <w:uiPriority w:val="1"/>
    <w:qFormat/>
    <w:rsid w:val="008E52A4"/>
    <w:pPr>
      <w:spacing w:after="0"/>
      <w:contextualSpacing/>
    </w:pPr>
    <w:rPr>
      <w:color w:val="5E6061" w:themeColor="text1"/>
    </w:rPr>
  </w:style>
  <w:style w:type="character" w:styleId="nfasissutil">
    <w:name w:val="Subtle Emphasis"/>
    <w:basedOn w:val="Fuentedeprrafopredeter"/>
    <w:uiPriority w:val="19"/>
    <w:qFormat/>
    <w:rsid w:val="008E52A4"/>
    <w:rPr>
      <w:i/>
      <w:iCs/>
      <w:color w:val="5E6061" w:themeColor="text1"/>
    </w:rPr>
  </w:style>
  <w:style w:type="paragraph" w:styleId="TtuloTDC">
    <w:name w:val="TOC Heading"/>
    <w:basedOn w:val="Ttulo1"/>
    <w:next w:val="Normal"/>
    <w:uiPriority w:val="39"/>
    <w:unhideWhenUsed/>
    <w:qFormat/>
    <w:rsid w:val="008E52A4"/>
    <w:pPr>
      <w:numPr>
        <w:numId w:val="0"/>
      </w:numPr>
      <w:spacing w:before="0" w:after="240"/>
      <w:jc w:val="center"/>
      <w:outlineLvl w:val="9"/>
    </w:pPr>
    <w:rPr>
      <w:caps/>
      <w:color w:val="5E6061" w:themeColor="text1"/>
      <w:kern w:val="0"/>
      <w:lang w:eastAsia="es-ES"/>
      <w14:ligatures w14:val="none"/>
    </w:rPr>
  </w:style>
  <w:style w:type="character" w:styleId="nfasis">
    <w:name w:val="Emphasis"/>
    <w:basedOn w:val="Fuentedeprrafopredeter"/>
    <w:uiPriority w:val="20"/>
    <w:qFormat/>
    <w:rsid w:val="008E52A4"/>
    <w:rPr>
      <w:i/>
      <w:iCs/>
      <w:color w:val="0D0D0D" w:themeColor="text2"/>
    </w:rPr>
  </w:style>
  <w:style w:type="character" w:styleId="Referenciasutil">
    <w:name w:val="Subtle Reference"/>
    <w:basedOn w:val="Fuentedeprrafopredeter"/>
    <w:uiPriority w:val="31"/>
    <w:qFormat/>
    <w:rsid w:val="008E52A4"/>
    <w:rPr>
      <w:smallCaps/>
      <w:color w:val="5E6061" w:themeColor="text1"/>
    </w:rPr>
  </w:style>
  <w:style w:type="paragraph" w:styleId="Encabezado">
    <w:name w:val="header"/>
    <w:basedOn w:val="Normal"/>
    <w:link w:val="EncabezadoCar"/>
    <w:uiPriority w:val="99"/>
    <w:unhideWhenUsed/>
    <w:rsid w:val="008E52A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E52A4"/>
    <w:rPr>
      <w:color w:val="5E6061" w:themeColor="text1"/>
    </w:rPr>
  </w:style>
  <w:style w:type="paragraph" w:styleId="Piedepgina">
    <w:name w:val="footer"/>
    <w:basedOn w:val="Normal"/>
    <w:link w:val="PiedepginaCar"/>
    <w:uiPriority w:val="99"/>
    <w:unhideWhenUsed/>
    <w:rsid w:val="002E4A2D"/>
    <w:pPr>
      <w:tabs>
        <w:tab w:val="right" w:pos="8504"/>
      </w:tabs>
      <w:spacing w:after="0"/>
      <w:jc w:val="left"/>
    </w:pPr>
    <w:rPr>
      <w:rFonts w:asciiTheme="majorHAnsi" w:hAnsiTheme="majorHAnsi"/>
      <w:sz w:val="14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E4A2D"/>
    <w:rPr>
      <w:rFonts w:asciiTheme="majorHAnsi" w:hAnsiTheme="majorHAnsi"/>
      <w:color w:val="5E6061" w:themeColor="text1"/>
      <w:sz w:val="14"/>
      <w:szCs w:val="14"/>
    </w:rPr>
  </w:style>
  <w:style w:type="table" w:styleId="Tablaconcuadrcula">
    <w:name w:val="Table Grid"/>
    <w:basedOn w:val="Tablanormal"/>
    <w:uiPriority w:val="39"/>
    <w:rsid w:val="008E52A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E52A4"/>
    <w:rPr>
      <w:color w:val="5E6061" w:themeColor="hyperlink"/>
      <w:u w:val="single"/>
    </w:rPr>
  </w:style>
  <w:style w:type="paragraph" w:styleId="Listaconvietas">
    <w:name w:val="List Bullet"/>
    <w:basedOn w:val="Normal"/>
    <w:uiPriority w:val="99"/>
    <w:unhideWhenUsed/>
    <w:qFormat/>
    <w:rsid w:val="008E52A4"/>
    <w:pPr>
      <w:numPr>
        <w:numId w:val="4"/>
      </w:numPr>
      <w:contextualSpacing/>
    </w:pPr>
  </w:style>
  <w:style w:type="paragraph" w:styleId="Listaconnmeros">
    <w:name w:val="List Number"/>
    <w:basedOn w:val="Normal"/>
    <w:uiPriority w:val="99"/>
    <w:unhideWhenUsed/>
    <w:qFormat/>
    <w:rsid w:val="008E52A4"/>
    <w:pPr>
      <w:numPr>
        <w:numId w:val="3"/>
      </w:numPr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8E52A4"/>
    <w:pPr>
      <w:keepNext/>
    </w:pPr>
    <w:rPr>
      <w:rFonts w:asciiTheme="majorHAnsi" w:hAnsiTheme="majorHAnsi"/>
      <w:i/>
      <w:iCs/>
      <w:color w:val="BD2031" w:themeColor="accent1"/>
      <w:sz w:val="18"/>
      <w:szCs w:val="18"/>
    </w:rPr>
  </w:style>
  <w:style w:type="paragraph" w:customStyle="1" w:styleId="Fuente">
    <w:name w:val="Fuente"/>
    <w:basedOn w:val="Normal"/>
    <w:link w:val="FuenteCar"/>
    <w:qFormat/>
    <w:rsid w:val="008E52A4"/>
    <w:pPr>
      <w:spacing w:line="240" w:lineRule="atLeast"/>
      <w:jc w:val="left"/>
    </w:pPr>
    <w:rPr>
      <w:rFonts w:asciiTheme="majorHAnsi" w:hAnsiTheme="majorHAnsi"/>
      <w:i/>
      <w:iCs/>
      <w:sz w:val="16"/>
      <w:szCs w:val="16"/>
    </w:rPr>
  </w:style>
  <w:style w:type="character" w:customStyle="1" w:styleId="FuenteCar">
    <w:name w:val="Fuente Car"/>
    <w:basedOn w:val="Fuentedeprrafopredeter"/>
    <w:link w:val="Fuente"/>
    <w:rsid w:val="008E52A4"/>
    <w:rPr>
      <w:rFonts w:asciiTheme="majorHAnsi" w:hAnsiTheme="majorHAnsi"/>
      <w:i/>
      <w:iCs/>
      <w:color w:val="5E6061" w:themeColor="text1"/>
      <w:sz w:val="16"/>
      <w:szCs w:val="16"/>
    </w:rPr>
  </w:style>
  <w:style w:type="paragraph" w:styleId="TDC1">
    <w:name w:val="toc 1"/>
    <w:basedOn w:val="Normal"/>
    <w:next w:val="Normal"/>
    <w:uiPriority w:val="39"/>
    <w:unhideWhenUsed/>
    <w:rsid w:val="008E52A4"/>
    <w:pPr>
      <w:tabs>
        <w:tab w:val="right" w:leader="dot" w:pos="7926"/>
      </w:tabs>
      <w:spacing w:before="120"/>
      <w:jc w:val="left"/>
    </w:pPr>
    <w:rPr>
      <w:rFonts w:asciiTheme="majorHAnsi" w:hAnsiTheme="majorHAnsi"/>
      <w:b/>
      <w:bCs/>
      <w:caps/>
      <w:noProof/>
      <w:color w:val="BD2031" w:themeColor="accent1"/>
      <w:sz w:val="24"/>
      <w:szCs w:val="24"/>
    </w:rPr>
  </w:style>
  <w:style w:type="paragraph" w:styleId="TDC2">
    <w:name w:val="toc 2"/>
    <w:basedOn w:val="Normal"/>
    <w:next w:val="Normal"/>
    <w:uiPriority w:val="39"/>
    <w:unhideWhenUsed/>
    <w:rsid w:val="008E52A4"/>
    <w:pPr>
      <w:tabs>
        <w:tab w:val="right" w:leader="dot" w:pos="7926"/>
      </w:tabs>
      <w:spacing w:after="0"/>
      <w:jc w:val="left"/>
    </w:pPr>
    <w:rPr>
      <w:rFonts w:asciiTheme="majorHAnsi" w:hAnsiTheme="majorHAnsi"/>
      <w:b/>
      <w:bCs/>
      <w:smallCaps/>
      <w:noProof/>
    </w:rPr>
  </w:style>
  <w:style w:type="paragraph" w:styleId="TDC3">
    <w:name w:val="toc 3"/>
    <w:basedOn w:val="Normal"/>
    <w:next w:val="Normal"/>
    <w:uiPriority w:val="39"/>
    <w:unhideWhenUsed/>
    <w:rsid w:val="008E52A4"/>
    <w:pPr>
      <w:tabs>
        <w:tab w:val="right" w:leader="dot" w:pos="7926"/>
      </w:tabs>
      <w:spacing w:after="0"/>
      <w:jc w:val="left"/>
    </w:pPr>
    <w:rPr>
      <w:rFonts w:asciiTheme="majorHAnsi" w:hAnsiTheme="majorHAnsi"/>
      <w:noProof/>
    </w:rPr>
  </w:style>
  <w:style w:type="paragraph" w:styleId="TDC4">
    <w:name w:val="toc 4"/>
    <w:basedOn w:val="Normal"/>
    <w:next w:val="Normal"/>
    <w:uiPriority w:val="39"/>
    <w:unhideWhenUsed/>
    <w:rsid w:val="008E52A4"/>
    <w:pPr>
      <w:tabs>
        <w:tab w:val="right" w:leader="dot" w:pos="7926"/>
      </w:tabs>
      <w:spacing w:after="0"/>
      <w:jc w:val="left"/>
    </w:pPr>
    <w:rPr>
      <w:noProof/>
    </w:rPr>
  </w:style>
  <w:style w:type="paragraph" w:customStyle="1" w:styleId="Anexo1">
    <w:name w:val="Anexo 1"/>
    <w:basedOn w:val="Ttulo2"/>
    <w:next w:val="Normal"/>
    <w:link w:val="Anexo1Car"/>
    <w:qFormat/>
    <w:rsid w:val="008E52A4"/>
    <w:pPr>
      <w:numPr>
        <w:ilvl w:val="0"/>
        <w:numId w:val="2"/>
      </w:numPr>
    </w:pPr>
  </w:style>
  <w:style w:type="character" w:customStyle="1" w:styleId="Anexo1Car">
    <w:name w:val="Anexo 1 Car"/>
    <w:basedOn w:val="Ttulo2Car"/>
    <w:link w:val="Anexo1"/>
    <w:rsid w:val="008E52A4"/>
    <w:rPr>
      <w:rFonts w:asciiTheme="majorHAnsi" w:eastAsiaTheme="majorEastAsia" w:hAnsiTheme="majorHAnsi" w:cstheme="majorBidi"/>
      <w:b/>
      <w:color w:val="BD2031" w:themeColor="accent1"/>
      <w:spacing w:val="-2"/>
      <w:sz w:val="24"/>
      <w:szCs w:val="24"/>
    </w:rPr>
  </w:style>
  <w:style w:type="paragraph" w:customStyle="1" w:styleId="Anexo2">
    <w:name w:val="Anexo 2"/>
    <w:basedOn w:val="Ttulo3"/>
    <w:next w:val="Normal"/>
    <w:link w:val="Anexo2Car"/>
    <w:qFormat/>
    <w:rsid w:val="008E52A4"/>
    <w:pPr>
      <w:numPr>
        <w:ilvl w:val="1"/>
        <w:numId w:val="2"/>
      </w:numPr>
    </w:pPr>
  </w:style>
  <w:style w:type="character" w:customStyle="1" w:styleId="Anexo2Car">
    <w:name w:val="Anexo 2 Car"/>
    <w:basedOn w:val="Ttulo3Car"/>
    <w:link w:val="Anexo2"/>
    <w:rsid w:val="008E52A4"/>
    <w:rPr>
      <w:rFonts w:asciiTheme="majorHAnsi" w:eastAsiaTheme="majorEastAsia" w:hAnsiTheme="majorHAnsi" w:cstheme="majorBidi"/>
      <w:b/>
      <w:bCs/>
      <w:color w:val="BD2031" w:themeColor="accent1"/>
      <w:spacing w:val="-2"/>
      <w:sz w:val="20"/>
    </w:rPr>
  </w:style>
  <w:style w:type="paragraph" w:customStyle="1" w:styleId="Anexo3">
    <w:name w:val="Anexo 3"/>
    <w:basedOn w:val="Ttulo4"/>
    <w:next w:val="Normal"/>
    <w:link w:val="Anexo3Car"/>
    <w:qFormat/>
    <w:rsid w:val="008E52A4"/>
    <w:pPr>
      <w:numPr>
        <w:ilvl w:val="2"/>
        <w:numId w:val="2"/>
      </w:numPr>
    </w:pPr>
  </w:style>
  <w:style w:type="character" w:customStyle="1" w:styleId="Anexo3Car">
    <w:name w:val="Anexo 3 Car"/>
    <w:basedOn w:val="Ttulo3Car"/>
    <w:link w:val="Anexo3"/>
    <w:rsid w:val="008E52A4"/>
    <w:rPr>
      <w:rFonts w:asciiTheme="majorHAnsi" w:eastAsiaTheme="majorEastAsia" w:hAnsiTheme="majorHAnsi" w:cstheme="majorBidi"/>
      <w:b w:val="0"/>
      <w:bCs w:val="0"/>
      <w:i/>
      <w:iCs/>
      <w:color w:val="BD2031" w:themeColor="accent1"/>
      <w:spacing w:val="-2"/>
      <w:sz w:val="20"/>
    </w:rPr>
  </w:style>
  <w:style w:type="paragraph" w:customStyle="1" w:styleId="Recomendaciones">
    <w:name w:val="Recomendaciones"/>
    <w:basedOn w:val="Normal"/>
    <w:link w:val="RecomendacionesCar"/>
    <w:qFormat/>
    <w:rsid w:val="008E52A4"/>
    <w:pPr>
      <w:pBdr>
        <w:top w:val="single" w:sz="2" w:space="12" w:color="F2F2F2" w:themeColor="background2"/>
        <w:left w:val="single" w:sz="36" w:space="18" w:color="BD2031" w:themeColor="accent1"/>
        <w:bottom w:val="single" w:sz="2" w:space="12" w:color="F2F2F2" w:themeColor="background2"/>
        <w:right w:val="single" w:sz="36" w:space="18" w:color="BD2031" w:themeColor="accent1"/>
      </w:pBdr>
      <w:shd w:val="clear" w:color="auto" w:fill="F2F2F2" w:themeFill="background2"/>
      <w:spacing w:after="240"/>
    </w:pPr>
    <w:rPr>
      <w:i/>
      <w:iCs/>
    </w:rPr>
  </w:style>
  <w:style w:type="character" w:customStyle="1" w:styleId="RecomendacionesCar">
    <w:name w:val="Recomendaciones Car"/>
    <w:basedOn w:val="Fuentedeprrafopredeter"/>
    <w:link w:val="Recomendaciones"/>
    <w:rsid w:val="008E52A4"/>
    <w:rPr>
      <w:i/>
      <w:iCs/>
      <w:color w:val="5E6061" w:themeColor="text1"/>
      <w:shd w:val="clear" w:color="auto" w:fill="F2F2F2" w:themeFill="background2"/>
    </w:rPr>
  </w:style>
  <w:style w:type="character" w:styleId="Refdenotaalpie">
    <w:name w:val="footnote reference"/>
    <w:basedOn w:val="Fuentedeprrafopredeter"/>
    <w:uiPriority w:val="99"/>
    <w:semiHidden/>
    <w:unhideWhenUsed/>
    <w:rsid w:val="008E52A4"/>
    <w:rPr>
      <w:vertAlign w:val="superscrip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E52A4"/>
    <w:rPr>
      <w:color w:val="5E6061" w:themeColor="text1"/>
    </w:rPr>
  </w:style>
  <w:style w:type="paragraph" w:styleId="TDC5">
    <w:name w:val="toc 5"/>
    <w:basedOn w:val="Normal"/>
    <w:next w:val="Normal"/>
    <w:uiPriority w:val="39"/>
    <w:unhideWhenUsed/>
    <w:rsid w:val="008E52A4"/>
    <w:pPr>
      <w:spacing w:after="0"/>
      <w:ind w:left="880"/>
      <w:jc w:val="left"/>
    </w:pPr>
    <w:rPr>
      <w:sz w:val="18"/>
      <w:szCs w:val="18"/>
    </w:rPr>
  </w:style>
  <w:style w:type="paragraph" w:styleId="TDC6">
    <w:name w:val="toc 6"/>
    <w:basedOn w:val="Normal"/>
    <w:next w:val="Normal"/>
    <w:uiPriority w:val="39"/>
    <w:unhideWhenUsed/>
    <w:rsid w:val="008E52A4"/>
    <w:pPr>
      <w:spacing w:after="0"/>
      <w:ind w:left="1100"/>
      <w:jc w:val="left"/>
    </w:pPr>
    <w:rPr>
      <w:sz w:val="18"/>
      <w:szCs w:val="18"/>
    </w:rPr>
  </w:style>
  <w:style w:type="paragraph" w:styleId="TDC7">
    <w:name w:val="toc 7"/>
    <w:basedOn w:val="Normal"/>
    <w:next w:val="Normal"/>
    <w:uiPriority w:val="39"/>
    <w:unhideWhenUsed/>
    <w:rsid w:val="008E52A4"/>
    <w:pPr>
      <w:spacing w:after="0"/>
      <w:ind w:left="1320"/>
      <w:jc w:val="left"/>
    </w:pPr>
    <w:rPr>
      <w:sz w:val="18"/>
      <w:szCs w:val="18"/>
    </w:rPr>
  </w:style>
  <w:style w:type="paragraph" w:styleId="TDC8">
    <w:name w:val="toc 8"/>
    <w:basedOn w:val="Normal"/>
    <w:next w:val="Normal"/>
    <w:uiPriority w:val="39"/>
    <w:unhideWhenUsed/>
    <w:rsid w:val="008E52A4"/>
    <w:pPr>
      <w:spacing w:after="0"/>
      <w:ind w:left="1540"/>
      <w:jc w:val="left"/>
    </w:pPr>
    <w:rPr>
      <w:sz w:val="18"/>
      <w:szCs w:val="18"/>
    </w:rPr>
  </w:style>
  <w:style w:type="paragraph" w:styleId="TDC9">
    <w:name w:val="toc 9"/>
    <w:basedOn w:val="Normal"/>
    <w:next w:val="Normal"/>
    <w:uiPriority w:val="39"/>
    <w:unhideWhenUsed/>
    <w:rsid w:val="008E52A4"/>
    <w:pPr>
      <w:spacing w:after="0"/>
      <w:ind w:left="1760"/>
      <w:jc w:val="left"/>
    </w:pPr>
    <w:rPr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E52A4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E52A4"/>
    <w:rPr>
      <w:color w:val="5E6061" w:themeColor="text1"/>
    </w:rPr>
  </w:style>
  <w:style w:type="paragraph" w:styleId="Textonotapie">
    <w:name w:val="footnote text"/>
    <w:basedOn w:val="Normal"/>
    <w:link w:val="TextonotapieCar"/>
    <w:uiPriority w:val="99"/>
    <w:unhideWhenUsed/>
    <w:rsid w:val="008E52A4"/>
    <w:pPr>
      <w:spacing w:after="0"/>
    </w:pPr>
    <w:rPr>
      <w:sz w:val="18"/>
      <w:szCs w:val="18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E52A4"/>
    <w:rPr>
      <w:color w:val="5E6061" w:themeColor="text1"/>
      <w:sz w:val="18"/>
      <w:szCs w:val="18"/>
    </w:rPr>
  </w:style>
  <w:style w:type="table" w:styleId="Tabladelista5oscura-nfasis6">
    <w:name w:val="List Table 5 Dark Accent 6"/>
    <w:basedOn w:val="Tablanormal"/>
    <w:uiPriority w:val="50"/>
    <w:rsid w:val="005011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02B2D" w:themeColor="accent6"/>
        <w:left w:val="single" w:sz="24" w:space="0" w:color="402B2D" w:themeColor="accent6"/>
        <w:bottom w:val="single" w:sz="24" w:space="0" w:color="402B2D" w:themeColor="accent6"/>
        <w:right w:val="single" w:sz="24" w:space="0" w:color="402B2D" w:themeColor="accent6"/>
      </w:tblBorders>
    </w:tblPr>
    <w:tcPr>
      <w:shd w:val="clear" w:color="auto" w:fill="40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5011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5011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CCCLM-Tabla">
    <w:name w:val="CCCLM - Tabla"/>
    <w:basedOn w:val="Tablanormal"/>
    <w:uiPriority w:val="99"/>
    <w:rsid w:val="00DE7A80"/>
    <w:pPr>
      <w:spacing w:after="0" w:line="240" w:lineRule="auto"/>
      <w:jc w:val="left"/>
    </w:pPr>
    <w:rPr>
      <w:rFonts w:asciiTheme="majorHAnsi" w:hAnsiTheme="majorHAnsi"/>
      <w:color w:val="auto"/>
      <w:sz w:val="18"/>
    </w:rPr>
    <w:tblPr>
      <w:tblBorders>
        <w:insideH w:val="single" w:sz="4" w:space="0" w:color="BD2031" w:themeColor="accent1"/>
      </w:tblBorders>
      <w:tblCellMar>
        <w:top w:w="85" w:type="dxa"/>
        <w:left w:w="57" w:type="dxa"/>
        <w:bottom w:w="85" w:type="dxa"/>
        <w:right w:w="57" w:type="dxa"/>
      </w:tblCellMar>
    </w:tblPr>
    <w:tcPr>
      <w:shd w:val="clear" w:color="auto" w:fill="FFFFFF" w:themeFill="background1"/>
      <w:vAlign w:val="center"/>
    </w:tcPr>
    <w:tblStylePr w:type="firstRow">
      <w:rPr>
        <w:rFonts w:asciiTheme="majorHAnsi" w:hAnsiTheme="majorHAnsi"/>
        <w:b w:val="0"/>
        <w:color w:val="BD2031" w:themeColor="accent1"/>
        <w:sz w:val="18"/>
      </w:rPr>
      <w:tblPr/>
      <w:tcPr>
        <w:tcBorders>
          <w:top w:val="nil"/>
          <w:left w:val="nil"/>
          <w:bottom w:val="single" w:sz="12" w:space="0" w:color="BD20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 w:val="0"/>
        <w:color w:val="FFFFFF" w:themeColor="background1"/>
        <w:sz w:val="18"/>
      </w:rPr>
      <w:tblPr/>
      <w:tcPr>
        <w:shd w:val="clear" w:color="auto" w:fill="BD2031" w:themeFill="accent1"/>
      </w:tcPr>
    </w:tblStylePr>
    <w:tblStylePr w:type="firstCol">
      <w:rPr>
        <w:rFonts w:asciiTheme="majorHAnsi" w:hAnsiTheme="majorHAnsi"/>
        <w:b w:val="0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BD2031" w:themeColor="accent1"/>
          <w:insideV w:val="nil"/>
        </w:tcBorders>
        <w:shd w:val="clear" w:color="auto" w:fill="F2F2F2" w:themeFill="background2"/>
      </w:tcPr>
    </w:tblStyle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A0BBD"/>
    <w:rPr>
      <w:color w:val="auto"/>
      <w:spacing w:val="-2"/>
      <w:sz w:val="20"/>
    </w:rPr>
  </w:style>
  <w:style w:type="table" w:styleId="Tablaconcuadrculaclara">
    <w:name w:val="Grid Table Light"/>
    <w:basedOn w:val="Tablanormal"/>
    <w:uiPriority w:val="40"/>
    <w:rsid w:val="00BC2C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uerte">
    <w:name w:val="Strong"/>
    <w:basedOn w:val="Fuentedeprrafopredeter"/>
    <w:uiPriority w:val="22"/>
    <w:rsid w:val="00A32D13"/>
    <w:rPr>
      <w:rFonts w:asciiTheme="majorHAnsi" w:hAnsiTheme="majorHAnsi"/>
      <w:b w:val="0"/>
      <w:bCs/>
    </w:rPr>
  </w:style>
  <w:style w:type="table" w:styleId="Tablanormal3">
    <w:name w:val="Plain Table 3"/>
    <w:basedOn w:val="Tablanormal"/>
    <w:uiPriority w:val="43"/>
    <w:rsid w:val="00A32D13"/>
    <w:pPr>
      <w:spacing w:after="0" w:line="240" w:lineRule="auto"/>
      <w:jc w:val="left"/>
    </w:pPr>
    <w:rPr>
      <w:color w:val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DAFB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DAFB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A32D1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32D13"/>
    <w:rPr>
      <w:color w:val="5E6061" w:themeColor="followed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A32D1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2D13"/>
    <w:rPr>
      <w:color w:val="auto"/>
      <w:spacing w:val="-2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2D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2D13"/>
    <w:rPr>
      <w:b/>
      <w:bCs/>
      <w:color w:val="auto"/>
      <w:spacing w:val="-2"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A32D13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2D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A32D13"/>
    <w:rPr>
      <w:sz w:val="16"/>
      <w:szCs w:val="16"/>
    </w:rPr>
  </w:style>
  <w:style w:type="table" w:styleId="Tablaconcuadrcula1clara-nfasis1">
    <w:name w:val="Grid Table 1 Light Accent 1"/>
    <w:basedOn w:val="Tablanormal"/>
    <w:uiPriority w:val="46"/>
    <w:rsid w:val="00A32D13"/>
    <w:pPr>
      <w:spacing w:after="0" w:line="240" w:lineRule="auto"/>
      <w:jc w:val="left"/>
    </w:pPr>
    <w:rPr>
      <w:color w:val="auto"/>
    </w:rPr>
    <w:tblPr>
      <w:tblStyleRowBandSize w:val="1"/>
      <w:tblStyleColBandSize w:val="1"/>
      <w:tblBorders>
        <w:top w:val="single" w:sz="4" w:space="0" w:color="EE9CA4" w:themeColor="accent1" w:themeTint="66"/>
        <w:left w:val="single" w:sz="4" w:space="0" w:color="EE9CA4" w:themeColor="accent1" w:themeTint="66"/>
        <w:bottom w:val="single" w:sz="4" w:space="0" w:color="EE9CA4" w:themeColor="accent1" w:themeTint="66"/>
        <w:right w:val="single" w:sz="4" w:space="0" w:color="EE9CA4" w:themeColor="accent1" w:themeTint="66"/>
        <w:insideH w:val="single" w:sz="4" w:space="0" w:color="EE9CA4" w:themeColor="accent1" w:themeTint="66"/>
        <w:insideV w:val="single" w:sz="4" w:space="0" w:color="EE9C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6A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A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i-provider">
    <w:name w:val="ui-provider"/>
    <w:basedOn w:val="Fuentedeprrafopredeter"/>
    <w:rsid w:val="00A32D13"/>
  </w:style>
  <w:style w:type="paragraph" w:customStyle="1" w:styleId="TableParagraph">
    <w:name w:val="Table Paragraph"/>
    <w:basedOn w:val="Normal"/>
    <w:uiPriority w:val="1"/>
    <w:qFormat/>
    <w:rsid w:val="00A32D13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normaltextrun">
    <w:name w:val="normaltextrun"/>
    <w:basedOn w:val="Fuentedeprrafopredeter"/>
    <w:rsid w:val="00A32D13"/>
  </w:style>
  <w:style w:type="character" w:customStyle="1" w:styleId="eop">
    <w:name w:val="eop"/>
    <w:basedOn w:val="Fuentedeprrafopredeter"/>
    <w:rsid w:val="00A32D13"/>
  </w:style>
  <w:style w:type="table" w:customStyle="1" w:styleId="TableNormal1">
    <w:name w:val="Table Normal1"/>
    <w:uiPriority w:val="2"/>
    <w:semiHidden/>
    <w:unhideWhenUsed/>
    <w:qFormat/>
    <w:rsid w:val="00A32D13"/>
    <w:pPr>
      <w:widowControl w:val="0"/>
      <w:autoSpaceDE w:val="0"/>
      <w:autoSpaceDN w:val="0"/>
      <w:spacing w:after="0" w:line="240" w:lineRule="auto"/>
      <w:jc w:val="left"/>
    </w:pPr>
    <w:rPr>
      <w:color w:val="auto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A32D13"/>
    <w:pPr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32D13"/>
    <w:rPr>
      <w:color w:val="auto"/>
      <w:spacing w:val="-2"/>
      <w:sz w:val="20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A32D13"/>
    <w:pPr>
      <w:spacing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32D13"/>
    <w:rPr>
      <w:color w:val="auto"/>
      <w:spacing w:val="-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maculadadeRoaRubio\OneDrive%20-%20CCCLM\Recursos%20compartidos\Com&#250;n\Modelos\CCCLM%20-%20Base.dotx" TargetMode="External"/></Relationships>
</file>

<file path=word/theme/theme1.xml><?xml version="1.0" encoding="utf-8"?>
<a:theme xmlns:a="http://schemas.openxmlformats.org/drawingml/2006/main" name="CCCLM">
  <a:themeElements>
    <a:clrScheme name="CCCLM">
      <a:dk1>
        <a:srgbClr val="5E6061"/>
      </a:dk1>
      <a:lt1>
        <a:srgbClr val="FFFFFF"/>
      </a:lt1>
      <a:dk2>
        <a:srgbClr val="0D0D0D"/>
      </a:dk2>
      <a:lt2>
        <a:srgbClr val="F2F2F2"/>
      </a:lt2>
      <a:accent1>
        <a:srgbClr val="BD2031"/>
      </a:accent1>
      <a:accent2>
        <a:srgbClr val="D5C023"/>
      </a:accent2>
      <a:accent3>
        <a:srgbClr val="218ABF"/>
      </a:accent3>
      <a:accent4>
        <a:srgbClr val="21BF44"/>
      </a:accent4>
      <a:accent5>
        <a:srgbClr val="A521BF"/>
      </a:accent5>
      <a:accent6>
        <a:srgbClr val="402B2D"/>
      </a:accent6>
      <a:hlink>
        <a:srgbClr val="5E6061"/>
      </a:hlink>
      <a:folHlink>
        <a:srgbClr val="5E6061"/>
      </a:folHlink>
    </a:clrScheme>
    <a:fontScheme name="CCCLM">
      <a:majorFont>
        <a:latin typeface="La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c837605-2db5-4e0b-a459-77dc4ee71398">
      <UserInfo>
        <DisplayName>Integrantes de la Común</DisplayName>
        <AccountId>7</AccountId>
        <AccountType/>
      </UserInfo>
    </SharedWithUsers>
    <lcf76f155ced4ddcb4097134ff3c332f xmlns="db456980-6ef5-43f7-ac6f-7baadf873268">
      <Terms xmlns="http://schemas.microsoft.com/office/infopath/2007/PartnerControls"/>
    </lcf76f155ced4ddcb4097134ff3c332f>
    <TaxCatchAll xmlns="4c837605-2db5-4e0b-a459-77dc4ee7139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4258798092A4BA6EDE994F17D769D" ma:contentTypeVersion="14" ma:contentTypeDescription="Create a new document." ma:contentTypeScope="" ma:versionID="cdf4417886faf73bafb73bc653b9f551">
  <xsd:schema xmlns:xsd="http://www.w3.org/2001/XMLSchema" xmlns:xs="http://www.w3.org/2001/XMLSchema" xmlns:p="http://schemas.microsoft.com/office/2006/metadata/properties" xmlns:ns2="db456980-6ef5-43f7-ac6f-7baadf873268" xmlns:ns3="4c837605-2db5-4e0b-a459-77dc4ee71398" targetNamespace="http://schemas.microsoft.com/office/2006/metadata/properties" ma:root="true" ma:fieldsID="cb0d83d421b629363b758685858ca29c" ns2:_="" ns3:_="">
    <xsd:import namespace="db456980-6ef5-43f7-ac6f-7baadf873268"/>
    <xsd:import namespace="4c837605-2db5-4e0b-a459-77dc4ee71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56980-6ef5-43f7-ac6f-7baadf873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5845474-088b-4b6e-9968-33d4e32db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37605-2db5-4e0b-a459-77dc4ee71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b9136e7-19b2-4938-9823-c549494024d8}" ma:internalName="TaxCatchAll" ma:showField="CatchAllData" ma:web="4c837605-2db5-4e0b-a459-77dc4ee71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D717B-4CE7-49E2-9780-4D3C4CC0C7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CC677-816F-4815-BA1A-B35E51AA00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E876C9-8C6A-4BB9-BFAA-97471997528B}">
  <ds:schemaRefs>
    <ds:schemaRef ds:uri="http://schemas.microsoft.com/office/2006/metadata/properties"/>
    <ds:schemaRef ds:uri="http://schemas.microsoft.com/office/infopath/2007/PartnerControls"/>
    <ds:schemaRef ds:uri="4c837605-2db5-4e0b-a459-77dc4ee71398"/>
    <ds:schemaRef ds:uri="db456980-6ef5-43f7-ac6f-7baadf873268"/>
  </ds:schemaRefs>
</ds:datastoreItem>
</file>

<file path=customXml/itemProps4.xml><?xml version="1.0" encoding="utf-8"?>
<ds:datastoreItem xmlns:ds="http://schemas.openxmlformats.org/officeDocument/2006/customXml" ds:itemID="{C2D75D3A-0A19-4D95-9E14-90FDCA432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56980-6ef5-43f7-ac6f-7baadf873268"/>
    <ds:schemaRef ds:uri="4c837605-2db5-4e0b-a459-77dc4ee71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CCCLM - Base.dotx</Template>
  <TotalTime>47</TotalTime>
  <Pages>2</Pages>
  <Words>383</Words>
  <Characters>2020</Characters>
  <Application>Microsoft Office Word</Application>
  <DocSecurity>0</DocSecurity>
  <Lines>183</Lines>
  <Paragraphs>133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de Roa Rubio</dc:creator>
  <cp:keywords/>
  <dc:description/>
  <cp:lastModifiedBy>Matías Domínguez Martínez</cp:lastModifiedBy>
  <cp:revision>41</cp:revision>
  <dcterms:created xsi:type="dcterms:W3CDTF">2025-12-12T11:44:00Z</dcterms:created>
  <dcterms:modified xsi:type="dcterms:W3CDTF">2026-10-19T07:49:00Z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0x0101007BF4258798092A4BA6EDE994F17D769D</vt:lpwstr>
  </property>
</Properties>
</file>