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750AB" w14:textId="77777777" w:rsidR="00E46173" w:rsidRDefault="00E46173" w:rsidP="00E46173">
      <w:pPr>
        <w:pStyle w:val="Anexo1"/>
        <w:numPr>
          <w:ilvl w:val="0"/>
          <w:numId w:val="0"/>
        </w:numPr>
      </w:pPr>
      <w:bookmarkStart w:id="0" w:name="Anexo1"/>
      <w:bookmarkStart w:id="1" w:name="_Toc199358604"/>
      <w:r w:rsidRPr="0066381D">
        <w:t>Anexo 1</w:t>
      </w:r>
      <w:bookmarkEnd w:id="0"/>
      <w:r w:rsidRPr="0066381D">
        <w:t xml:space="preserve">. </w:t>
      </w:r>
      <w:r>
        <w:t>Declaración de la persona responsable de la gestión de la actividad económico-financiera de la UCLM</w:t>
      </w:r>
      <w:bookmarkEnd w:id="1"/>
    </w:p>
    <w:p w14:paraId="39747AB7" w14:textId="19D4FD67" w:rsidR="001810A0" w:rsidRDefault="001810A0" w:rsidP="00836F22"/>
    <w:p w14:paraId="07321FBD" w14:textId="77777777" w:rsidR="00836F22" w:rsidRPr="00836F22" w:rsidRDefault="00836F22" w:rsidP="00836F22">
      <w:r w:rsidRPr="00836F22">
        <w:t xml:space="preserve">Con fecha ___/_______/2025, recibí el “Documento de Inicio de Auditoría (DIA)” correspondiente al </w:t>
      </w:r>
      <w:r w:rsidRPr="00836F22">
        <w:rPr>
          <w:b/>
          <w:bCs/>
        </w:rPr>
        <w:t>“</w:t>
      </w:r>
      <w:r w:rsidRPr="00836F22">
        <w:rPr>
          <w:b/>
          <w:bCs/>
          <w:i/>
          <w:iCs/>
        </w:rPr>
        <w:t>examen y comprobación de las cuentas anuales rendidas por la UCLM - Ejercicio 2022”</w:t>
      </w:r>
      <w:r w:rsidRPr="00836F22">
        <w:t>, habiendo sido leído y comprendido en su totalidad.</w:t>
      </w:r>
    </w:p>
    <w:p w14:paraId="744DCF55" w14:textId="77777777" w:rsidR="009B05A2" w:rsidRDefault="003F5B52" w:rsidP="009B05A2">
      <w:r w:rsidRPr="00836F22">
        <w:t xml:space="preserve">Asimismo, adjunto se remite la siguiente documentación solicitada en </w:t>
      </w:r>
      <w:r w:rsidRPr="00F2779E">
        <w:t>el apartado 5 (Anexos 2</w:t>
      </w:r>
      <w:r w:rsidR="009B05A2">
        <w:t xml:space="preserve"> y</w:t>
      </w:r>
      <w:r w:rsidRPr="00F2779E">
        <w:t xml:space="preserve"> 3) del DIA, que a continuación se relaciona</w:t>
      </w:r>
      <w:r w:rsidR="009B05A2">
        <w:t>:</w:t>
      </w:r>
    </w:p>
    <w:p w14:paraId="59CE7F20" w14:textId="0A1F7811" w:rsidR="00836F22" w:rsidRDefault="00836F22" w:rsidP="009B05A2">
      <w:pPr>
        <w:pStyle w:val="Prrafodelista"/>
        <w:numPr>
          <w:ilvl w:val="0"/>
          <w:numId w:val="13"/>
        </w:numPr>
      </w:pPr>
      <w:r>
        <w:t>………………………………………….</w:t>
      </w:r>
    </w:p>
    <w:p w14:paraId="70DB9B82" w14:textId="7692BAAD" w:rsidR="00836F22" w:rsidRDefault="00836F22" w:rsidP="00836F22">
      <w:pPr>
        <w:pStyle w:val="Prrafodelista"/>
        <w:numPr>
          <w:ilvl w:val="0"/>
          <w:numId w:val="13"/>
        </w:numPr>
      </w:pPr>
      <w:r>
        <w:t>…………………………………………</w:t>
      </w:r>
    </w:p>
    <w:p w14:paraId="6E1E3320" w14:textId="7F235FB5" w:rsidR="00836F22" w:rsidRDefault="00836F22" w:rsidP="00836F22">
      <w:pPr>
        <w:pStyle w:val="Prrafodelista"/>
        <w:numPr>
          <w:ilvl w:val="0"/>
          <w:numId w:val="13"/>
        </w:numPr>
      </w:pPr>
      <w:r>
        <w:t>…………………………………………</w:t>
      </w:r>
    </w:p>
    <w:p w14:paraId="005FC377" w14:textId="77777777" w:rsidR="00E86261" w:rsidRPr="00335C17" w:rsidRDefault="00E86261" w:rsidP="00E86261">
      <w:pPr>
        <w:spacing w:before="240" w:after="240"/>
        <w:rPr>
          <w:rStyle w:val="nfasissutil"/>
        </w:rPr>
      </w:pPr>
      <w:r w:rsidRPr="00264477">
        <w:rPr>
          <w:rStyle w:val="nfasissutil"/>
        </w:rPr>
        <w:t>(Los ficheros que se remitan han de estar referenciados al número de orden que aparece en el citado anexo, por ejemplo: 2.1.A.3_título)</w:t>
      </w:r>
    </w:p>
    <w:p w14:paraId="2FD35027" w14:textId="77777777" w:rsidR="00836F22" w:rsidRPr="00836F22" w:rsidRDefault="00836F22" w:rsidP="00836F22">
      <w:r w:rsidRPr="00836F22">
        <w:t xml:space="preserve">La </w:t>
      </w:r>
      <w:r w:rsidRPr="00836F22">
        <w:rPr>
          <w:b/>
          <w:bCs/>
        </w:rPr>
        <w:t>persona de contacto</w:t>
      </w:r>
      <w:r w:rsidRPr="00836F22">
        <w:t xml:space="preserve"> designada para cualquier aclaración o coordinación operativa con el equipo de auditoría de la Cámara de Cuentas:</w:t>
      </w:r>
    </w:p>
    <w:p w14:paraId="58B6A562" w14:textId="77777777" w:rsidR="00836F22" w:rsidRPr="00836F22" w:rsidRDefault="00836F22" w:rsidP="00836F22">
      <w:pPr>
        <w:numPr>
          <w:ilvl w:val="0"/>
          <w:numId w:val="14"/>
        </w:numPr>
      </w:pPr>
      <w:r w:rsidRPr="00836F22">
        <w:t>Nombre:</w:t>
      </w:r>
    </w:p>
    <w:p w14:paraId="71F389CC" w14:textId="77777777" w:rsidR="00836F22" w:rsidRPr="00836F22" w:rsidRDefault="00836F22" w:rsidP="00836F22">
      <w:pPr>
        <w:numPr>
          <w:ilvl w:val="0"/>
          <w:numId w:val="14"/>
        </w:numPr>
      </w:pPr>
      <w:r w:rsidRPr="00836F22">
        <w:t>Cargo:</w:t>
      </w:r>
    </w:p>
    <w:p w14:paraId="26FA5836" w14:textId="77777777" w:rsidR="00836F22" w:rsidRPr="00836F22" w:rsidRDefault="00836F22" w:rsidP="00836F22">
      <w:pPr>
        <w:numPr>
          <w:ilvl w:val="0"/>
          <w:numId w:val="14"/>
        </w:numPr>
      </w:pPr>
      <w:r w:rsidRPr="00836F22">
        <w:t>Correo electrónico:</w:t>
      </w:r>
    </w:p>
    <w:p w14:paraId="6D16E841" w14:textId="77777777" w:rsidR="00836F22" w:rsidRPr="00836F22" w:rsidRDefault="00836F22" w:rsidP="00836F22">
      <w:pPr>
        <w:numPr>
          <w:ilvl w:val="0"/>
          <w:numId w:val="14"/>
        </w:numPr>
      </w:pPr>
      <w:r w:rsidRPr="00836F22">
        <w:t>Teléfono:</w:t>
      </w:r>
    </w:p>
    <w:p w14:paraId="22D9013F" w14:textId="77777777" w:rsidR="00836F22" w:rsidRPr="00836F22" w:rsidRDefault="00836F22" w:rsidP="00836F22"/>
    <w:p w14:paraId="7A119CA2" w14:textId="77777777" w:rsidR="00836F22" w:rsidRPr="00836F22" w:rsidRDefault="00836F22" w:rsidP="00836F22">
      <w:r w:rsidRPr="00836F22">
        <w:t>En Toledo, a ……. de ……………………</w:t>
      </w:r>
      <w:proofErr w:type="gramStart"/>
      <w:r w:rsidRPr="00836F22">
        <w:t>…….…….</w:t>
      </w:r>
      <w:proofErr w:type="gramEnd"/>
      <w:r w:rsidRPr="00836F22">
        <w:t>. de 2025</w:t>
      </w:r>
    </w:p>
    <w:p w14:paraId="10B2EF63" w14:textId="77777777" w:rsidR="00836F22" w:rsidRPr="00836F22" w:rsidRDefault="00836F22" w:rsidP="00836F22"/>
    <w:p w14:paraId="3B96583F" w14:textId="77777777" w:rsidR="00836F22" w:rsidRPr="00836F22" w:rsidRDefault="00836F22" w:rsidP="00836F22"/>
    <w:p w14:paraId="11C433F8" w14:textId="77777777" w:rsidR="00836F22" w:rsidRPr="00836F22" w:rsidRDefault="00836F22" w:rsidP="00836F22">
      <w:r w:rsidRPr="00836F22">
        <w:t>Fdo.</w:t>
      </w:r>
    </w:p>
    <w:p w14:paraId="34D6BA55" w14:textId="77777777" w:rsidR="00836F22" w:rsidRDefault="00836F22" w:rsidP="00836F22"/>
    <w:sectPr w:rsidR="00836F22" w:rsidSect="001810A0">
      <w:headerReference w:type="default" r:id="rId11"/>
      <w:footerReference w:type="default" r:id="rId12"/>
      <w:pgSz w:w="11906" w:h="16838"/>
      <w:pgMar w:top="1418" w:right="1701" w:bottom="1276" w:left="1701" w:header="19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364B4" w14:textId="77777777" w:rsidR="00732F7B" w:rsidRDefault="00732F7B" w:rsidP="00751606">
      <w:pPr>
        <w:spacing w:after="0" w:line="240" w:lineRule="auto"/>
      </w:pPr>
      <w:r>
        <w:separator/>
      </w:r>
    </w:p>
  </w:endnote>
  <w:endnote w:type="continuationSeparator" w:id="0">
    <w:p w14:paraId="2D7C1BAA" w14:textId="77777777" w:rsidR="00732F7B" w:rsidRDefault="00732F7B" w:rsidP="00751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Jost*">
    <w:altName w:val="Calibri"/>
    <w:panose1 w:val="00000000000000000000"/>
    <w:charset w:val="00"/>
    <w:family w:val="modern"/>
    <w:notTrueType/>
    <w:pitch w:val="variable"/>
    <w:sig w:usb0="A00002EF" w:usb1="0000205B" w:usb2="0000001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783"/>
      <w:gridCol w:w="704"/>
      <w:gridCol w:w="3017"/>
    </w:tblGrid>
    <w:tr w:rsidR="00360122" w:rsidRPr="00577971" w14:paraId="52612CCF" w14:textId="77777777" w:rsidTr="00662D07">
      <w:tc>
        <w:tcPr>
          <w:tcW w:w="2812" w:type="pct"/>
          <w:vAlign w:val="bottom"/>
        </w:tcPr>
        <w:p w14:paraId="7EC541CF" w14:textId="77777777" w:rsidR="00360122" w:rsidRPr="00577971" w:rsidRDefault="00360122" w:rsidP="00360122">
          <w:pPr>
            <w:pStyle w:val="Piedepgina"/>
            <w:tabs>
              <w:tab w:val="clear" w:pos="4252"/>
            </w:tabs>
            <w:jc w:val="left"/>
            <w:rPr>
              <w:rFonts w:asciiTheme="majorHAnsi" w:hAnsiTheme="majorHAnsi"/>
              <w:color w:val="BD2031" w:themeColor="accent1"/>
              <w:sz w:val="14"/>
              <w:szCs w:val="14"/>
            </w:rPr>
          </w:pPr>
          <w:r w:rsidRPr="00577971">
            <w:rPr>
              <w:rFonts w:asciiTheme="majorHAnsi" w:hAnsiTheme="majorHAnsi"/>
              <w:sz w:val="14"/>
              <w:szCs w:val="14"/>
            </w:rPr>
            <w:t>Calle Recoletos 1, planta 2ª</w:t>
          </w:r>
          <w:r w:rsidRPr="00577971">
            <w:rPr>
              <w:rFonts w:asciiTheme="majorHAnsi" w:hAnsiTheme="majorHAnsi"/>
              <w:b/>
              <w:bCs/>
              <w:w w:val="150"/>
              <w:sz w:val="14"/>
              <w:szCs w:val="14"/>
            </w:rPr>
            <w:t xml:space="preserve"> </w:t>
          </w:r>
          <w:r w:rsidRPr="00DC415E">
            <w:rPr>
              <w:rFonts w:asciiTheme="majorHAnsi" w:hAnsiTheme="majorHAnsi"/>
              <w:b/>
              <w:bCs/>
              <w:color w:val="BD2031" w:themeColor="accent1"/>
              <w:w w:val="150"/>
              <w:sz w:val="14"/>
              <w:szCs w:val="14"/>
            </w:rPr>
            <w:t>|</w:t>
          </w:r>
          <w:r w:rsidRPr="00577971">
            <w:rPr>
              <w:rFonts w:asciiTheme="majorHAnsi" w:hAnsiTheme="majorHAnsi"/>
              <w:w w:val="150"/>
              <w:sz w:val="14"/>
              <w:szCs w:val="14"/>
            </w:rPr>
            <w:t xml:space="preserve"> </w:t>
          </w:r>
          <w:r w:rsidRPr="00577971">
            <w:rPr>
              <w:rFonts w:asciiTheme="majorHAnsi" w:hAnsiTheme="majorHAnsi"/>
              <w:sz w:val="14"/>
              <w:szCs w:val="14"/>
            </w:rPr>
            <w:t>45001 Toledo</w:t>
          </w:r>
          <w:r w:rsidRPr="00577971">
            <w:rPr>
              <w:rFonts w:asciiTheme="majorHAnsi" w:hAnsiTheme="majorHAnsi"/>
              <w:b/>
              <w:bCs/>
              <w:w w:val="150"/>
              <w:sz w:val="14"/>
              <w:szCs w:val="14"/>
            </w:rPr>
            <w:t xml:space="preserve"> </w:t>
          </w:r>
          <w:r w:rsidRPr="00DC415E">
            <w:rPr>
              <w:rFonts w:asciiTheme="majorHAnsi" w:hAnsiTheme="majorHAnsi"/>
              <w:b/>
              <w:bCs/>
              <w:color w:val="BD2031" w:themeColor="accent1"/>
              <w:w w:val="150"/>
              <w:sz w:val="14"/>
              <w:szCs w:val="14"/>
            </w:rPr>
            <w:t>|</w:t>
          </w:r>
          <w:r w:rsidRPr="00577971">
            <w:rPr>
              <w:rFonts w:asciiTheme="majorHAnsi" w:hAnsiTheme="majorHAnsi"/>
              <w:sz w:val="14"/>
              <w:szCs w:val="14"/>
            </w:rPr>
            <w:t xml:space="preserve"> Teléfono 925 127 658</w:t>
          </w:r>
        </w:p>
      </w:tc>
      <w:tc>
        <w:tcPr>
          <w:tcW w:w="414" w:type="pct"/>
          <w:vAlign w:val="bottom"/>
        </w:tcPr>
        <w:p w14:paraId="707A9596" w14:textId="77777777" w:rsidR="00360122" w:rsidRPr="00577971" w:rsidRDefault="00360122" w:rsidP="00360122">
          <w:pPr>
            <w:pStyle w:val="Piedepgina"/>
            <w:jc w:val="center"/>
            <w:rPr>
              <w:rFonts w:asciiTheme="majorHAnsi" w:hAnsiTheme="majorHAnsi"/>
              <w:color w:val="BD2031" w:themeColor="accent1"/>
              <w:sz w:val="16"/>
              <w:szCs w:val="16"/>
            </w:rPr>
          </w:pPr>
          <w:r w:rsidRPr="00DC415E">
            <w:rPr>
              <w:rFonts w:asciiTheme="majorHAnsi" w:hAnsiTheme="majorHAnsi"/>
              <w:color w:val="BD2031" w:themeColor="accent1"/>
              <w:sz w:val="16"/>
              <w:szCs w:val="16"/>
            </w:rPr>
            <w:fldChar w:fldCharType="begin"/>
          </w:r>
          <w:r w:rsidRPr="00DC415E">
            <w:rPr>
              <w:rFonts w:asciiTheme="majorHAnsi" w:hAnsiTheme="majorHAnsi"/>
              <w:color w:val="BD2031" w:themeColor="accent1"/>
              <w:sz w:val="16"/>
              <w:szCs w:val="16"/>
            </w:rPr>
            <w:instrText>PAGE   \* MERGEFORMAT</w:instrText>
          </w:r>
          <w:r w:rsidRPr="00DC415E">
            <w:rPr>
              <w:rFonts w:asciiTheme="majorHAnsi" w:hAnsiTheme="majorHAnsi"/>
              <w:color w:val="BD2031" w:themeColor="accent1"/>
              <w:sz w:val="16"/>
              <w:szCs w:val="16"/>
            </w:rPr>
            <w:fldChar w:fldCharType="separate"/>
          </w:r>
          <w:r>
            <w:rPr>
              <w:rFonts w:asciiTheme="majorHAnsi" w:hAnsiTheme="majorHAnsi"/>
              <w:color w:val="BD2031" w:themeColor="accent1"/>
              <w:sz w:val="16"/>
              <w:szCs w:val="16"/>
            </w:rPr>
            <w:t>1</w:t>
          </w:r>
          <w:r w:rsidRPr="00DC415E">
            <w:rPr>
              <w:rFonts w:asciiTheme="majorHAnsi" w:hAnsiTheme="majorHAnsi"/>
              <w:color w:val="BD2031" w:themeColor="accent1"/>
              <w:sz w:val="16"/>
              <w:szCs w:val="16"/>
            </w:rPr>
            <w:fldChar w:fldCharType="end"/>
          </w:r>
        </w:p>
      </w:tc>
      <w:tc>
        <w:tcPr>
          <w:tcW w:w="1774" w:type="pct"/>
          <w:vAlign w:val="bottom"/>
        </w:tcPr>
        <w:p w14:paraId="29C99135" w14:textId="77777777" w:rsidR="00360122" w:rsidRPr="00DC415E" w:rsidRDefault="00360122" w:rsidP="00360122">
          <w:pPr>
            <w:pStyle w:val="Piedepgina"/>
            <w:jc w:val="right"/>
            <w:rPr>
              <w:rFonts w:asciiTheme="majorHAnsi" w:hAnsiTheme="majorHAnsi"/>
              <w:color w:val="BD2031" w:themeColor="accent1"/>
              <w:sz w:val="14"/>
              <w:szCs w:val="14"/>
            </w:rPr>
          </w:pPr>
          <w:hyperlink r:id="rId1" w:history="1">
            <w:r w:rsidRPr="00DC415E">
              <w:rPr>
                <w:rStyle w:val="Hipervnculo"/>
                <w:rFonts w:asciiTheme="majorHAnsi" w:hAnsiTheme="majorHAnsi"/>
                <w:color w:val="BD2031" w:themeColor="accent1"/>
                <w:sz w:val="14"/>
                <w:szCs w:val="14"/>
              </w:rPr>
              <w:t>www.camaradecuentasclm.es</w:t>
            </w:r>
          </w:hyperlink>
        </w:p>
        <w:p w14:paraId="34D45F84" w14:textId="77777777" w:rsidR="00360122" w:rsidRPr="00577971" w:rsidRDefault="00360122" w:rsidP="00360122">
          <w:pPr>
            <w:pStyle w:val="Piedepgina"/>
            <w:jc w:val="right"/>
            <w:rPr>
              <w:rFonts w:asciiTheme="majorHAnsi" w:hAnsiTheme="majorHAnsi"/>
              <w:color w:val="BD2031" w:themeColor="accent1"/>
              <w:sz w:val="14"/>
              <w:szCs w:val="14"/>
            </w:rPr>
          </w:pPr>
          <w:r w:rsidRPr="00577971">
            <w:rPr>
              <w:rFonts w:ascii="Segoe UI Symbol" w:hAnsi="Segoe UI Symbol" w:cs="Segoe UI Symbol"/>
              <w:color w:val="BD2031" w:themeColor="accent1"/>
              <w:sz w:val="14"/>
              <w:szCs w:val="14"/>
            </w:rPr>
            <w:t>🖂</w:t>
          </w:r>
          <w:r w:rsidRPr="00577971">
            <w:rPr>
              <w:rFonts w:asciiTheme="majorHAnsi" w:hAnsiTheme="majorHAnsi" w:cs="Segoe UI Symbol"/>
              <w:sz w:val="14"/>
              <w:szCs w:val="14"/>
            </w:rPr>
            <w:t xml:space="preserve"> </w:t>
          </w:r>
          <w:r w:rsidRPr="00577971">
            <w:rPr>
              <w:rFonts w:asciiTheme="majorHAnsi" w:hAnsiTheme="majorHAnsi"/>
              <w:sz w:val="14"/>
              <w:szCs w:val="14"/>
            </w:rPr>
            <w:t>camara@camaradecuentasclm.es</w:t>
          </w:r>
        </w:p>
      </w:tc>
    </w:tr>
  </w:tbl>
  <w:p w14:paraId="7500E394" w14:textId="77777777" w:rsidR="00360122" w:rsidRPr="00360122" w:rsidRDefault="00585E73" w:rsidP="00360122">
    <w:pPr>
      <w:pStyle w:val="Piedepgina"/>
      <w:rPr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4896" behindDoc="0" locked="0" layoutInCell="1" allowOverlap="1" wp14:anchorId="22ACB0A6" wp14:editId="560192EA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342000" cy="1440000"/>
              <wp:effectExtent l="0" t="0" r="0" b="0"/>
              <wp:wrapNone/>
              <wp:docPr id="2104409430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2000" cy="1440000"/>
                        <a:chOff x="1413805" y="664877"/>
                        <a:chExt cx="341630" cy="1439808"/>
                      </a:xfrm>
                    </wpg:grpSpPr>
                    <wps:wsp>
                      <wps:cNvPr id="899338524" name="Rectángulo 899338524"/>
                      <wps:cNvSpPr/>
                      <wps:spPr>
                        <a:xfrm>
                          <a:off x="1413805" y="665140"/>
                          <a:ext cx="341630" cy="1439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7623123" name="Forma libre: forma 1197623123"/>
                      <wps:cNvSpPr/>
                      <wps:spPr>
                        <a:xfrm>
                          <a:off x="1416920" y="956013"/>
                          <a:ext cx="161985" cy="193741"/>
                        </a:xfrm>
                        <a:custGeom>
                          <a:avLst/>
                          <a:gdLst>
                            <a:gd name="connsiteX0" fmla="*/ 148590 w 148590"/>
                            <a:gd name="connsiteY0" fmla="*/ 0 h 176212"/>
                            <a:gd name="connsiteX1" fmla="*/ 953 w 148590"/>
                            <a:gd name="connsiteY1" fmla="*/ 0 h 176212"/>
                            <a:gd name="connsiteX2" fmla="*/ 0 w 148590"/>
                            <a:gd name="connsiteY2" fmla="*/ 175260 h 176212"/>
                            <a:gd name="connsiteX3" fmla="*/ 148590 w 148590"/>
                            <a:gd name="connsiteY3" fmla="*/ 176213 h 1762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48590" h="176212">
                              <a:moveTo>
                                <a:pt x="148590" y="0"/>
                              </a:moveTo>
                              <a:lnTo>
                                <a:pt x="953" y="0"/>
                              </a:lnTo>
                              <a:lnTo>
                                <a:pt x="0" y="175260"/>
                              </a:lnTo>
                              <a:lnTo>
                                <a:pt x="148590" y="1762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7743488" name="Forma libre: forma 1327743488"/>
                      <wps:cNvSpPr/>
                      <wps:spPr>
                        <a:xfrm>
                          <a:off x="1414843" y="1439842"/>
                          <a:ext cx="164062" cy="194789"/>
                        </a:xfrm>
                        <a:custGeom>
                          <a:avLst/>
                          <a:gdLst>
                            <a:gd name="connsiteX0" fmla="*/ 150495 w 150495"/>
                            <a:gd name="connsiteY0" fmla="*/ 953 h 177165"/>
                            <a:gd name="connsiteX1" fmla="*/ 953 w 150495"/>
                            <a:gd name="connsiteY1" fmla="*/ 0 h 177165"/>
                            <a:gd name="connsiteX2" fmla="*/ 0 w 150495"/>
                            <a:gd name="connsiteY2" fmla="*/ 176213 h 177165"/>
                            <a:gd name="connsiteX3" fmla="*/ 150495 w 150495"/>
                            <a:gd name="connsiteY3" fmla="*/ 177165 h 1771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50495" h="177165">
                              <a:moveTo>
                                <a:pt x="150495" y="953"/>
                              </a:moveTo>
                              <a:lnTo>
                                <a:pt x="953" y="0"/>
                              </a:lnTo>
                              <a:lnTo>
                                <a:pt x="0" y="176213"/>
                              </a:lnTo>
                              <a:lnTo>
                                <a:pt x="150495" y="1771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05602381" name="Forma libre: forma 505602381"/>
                      <wps:cNvSpPr/>
                      <wps:spPr>
                        <a:xfrm>
                          <a:off x="1417958" y="664877"/>
                          <a:ext cx="160947" cy="194788"/>
                        </a:xfrm>
                        <a:custGeom>
                          <a:avLst/>
                          <a:gdLst>
                            <a:gd name="connsiteX0" fmla="*/ 147638 w 147637"/>
                            <a:gd name="connsiteY0" fmla="*/ 952 h 177164"/>
                            <a:gd name="connsiteX1" fmla="*/ 952 w 147637"/>
                            <a:gd name="connsiteY1" fmla="*/ 0 h 177164"/>
                            <a:gd name="connsiteX2" fmla="*/ 0 w 147637"/>
                            <a:gd name="connsiteY2" fmla="*/ 176213 h 177164"/>
                            <a:gd name="connsiteX3" fmla="*/ 147638 w 147637"/>
                            <a:gd name="connsiteY3" fmla="*/ 177165 h 1771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47637" h="177164">
                              <a:moveTo>
                                <a:pt x="147638" y="952"/>
                              </a:moveTo>
                              <a:lnTo>
                                <a:pt x="952" y="0"/>
                              </a:lnTo>
                              <a:lnTo>
                                <a:pt x="0" y="176213"/>
                              </a:lnTo>
                              <a:lnTo>
                                <a:pt x="147638" y="1771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C5C5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88938091" name="Forma libre: forma 1688938091"/>
                      <wps:cNvSpPr/>
                      <wps:spPr>
                        <a:xfrm>
                          <a:off x="1413805" y="1729931"/>
                          <a:ext cx="165100" cy="194789"/>
                        </a:xfrm>
                        <a:custGeom>
                          <a:avLst/>
                          <a:gdLst>
                            <a:gd name="connsiteX0" fmla="*/ 151448 w 151447"/>
                            <a:gd name="connsiteY0" fmla="*/ 953 h 177165"/>
                            <a:gd name="connsiteX1" fmla="*/ 952 w 151447"/>
                            <a:gd name="connsiteY1" fmla="*/ 0 h 177165"/>
                            <a:gd name="connsiteX2" fmla="*/ 0 w 151447"/>
                            <a:gd name="connsiteY2" fmla="*/ 177165 h 177165"/>
                            <a:gd name="connsiteX3" fmla="*/ 151448 w 151447"/>
                            <a:gd name="connsiteY3" fmla="*/ 177165 h 1771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51447" h="177165">
                              <a:moveTo>
                                <a:pt x="151448" y="953"/>
                              </a:moveTo>
                              <a:lnTo>
                                <a:pt x="952" y="0"/>
                              </a:lnTo>
                              <a:lnTo>
                                <a:pt x="0" y="177165"/>
                              </a:lnTo>
                              <a:lnTo>
                                <a:pt x="151448" y="1771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C5C5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32E99E3" id="Grupo 4" o:spid="_x0000_s1026" style="position:absolute;margin-left:-24.25pt;margin-top:0;width:26.95pt;height:113.4pt;z-index:251664896;mso-position-horizontal:right;mso-position-horizontal-relative:page;mso-position-vertical:bottom;mso-position-vertical-relative:page;mso-width-relative:margin;mso-height-relative:margin" coordorigin="14138,6648" coordsize="3416,14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">
              <v:rect id="Rectángulo 899338524" o:spid="_x0000_s1027" style="position:absolute;left:14138;top:6651;width:3416;height:143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" filled="f" stroked="f" strokeweight="1.5pt"/>
              <v:shape id="Forma libre: forma 1197623123" o:spid="_x0000_s1028" style="position:absolute;left:14169;top:9560;width:1620;height:1937;visibility:visible;mso-wrap-style:square;v-text-anchor:middle" coordsize="148590,176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" path="m148590,l953,,,175260r148590,953l148590,xe" fillcolor="#f2f2f2" stroked="f">
                <v:stroke joinstyle="miter"/>
                <v:path arrowok="t" o:connecttype="custom" o:connectlocs="161985,0;1039,0;0,192694;161985,193742" o:connectangles="0,0,0,0"/>
              </v:shape>
              <v:shape id="Forma libre: forma 1327743488" o:spid="_x0000_s1029" style="position:absolute;left:14148;top:14398;width:1641;height:1948;visibility:visible;mso-wrap-style:square;v-text-anchor:middle" coordsize="150495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" path="m150495,953l953,,,176213r150495,952l150495,953xe" fillcolor="#f2f2f2" stroked="f">
                <v:stroke joinstyle="miter"/>
                <v:path arrowok="t" o:connecttype="custom" o:connectlocs="164062,1048;1039,0;0,193742;164062,194789" o:connectangles="0,0,0,0"/>
              </v:shape>
              <v:shape id="Forma libre: forma 505602381" o:spid="_x0000_s1030" style="position:absolute;left:14179;top:6648;width:1610;height:1948;visibility:visible;mso-wrap-style:square;v-text-anchor:middle" coordsize="147637,177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" path="m147638,952l952,,,176213r147638,952l147638,952xe" fillcolor="#c5c5c5" stroked="f">
                <v:stroke joinstyle="miter"/>
                <v:path arrowok="t" o:connecttype="custom" o:connectlocs="160948,1047;1038,0;0,193742;160948,194789" o:connectangles="0,0,0,0"/>
              </v:shape>
              <v:shape id="Forma libre: forma 1688938091" o:spid="_x0000_s1031" style="position:absolute;left:14138;top:17299;width:1651;height:1948;visibility:visible;mso-wrap-style:square;v-text-anchor:middle" coordsize="151447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" path="m151448,953l952,,,177165r151448,l151448,953xe" fillcolor="#c5c5c5" stroked="f">
                <v:stroke joinstyle="miter"/>
                <v:path arrowok="t" o:connecttype="custom" o:connectlocs="165101,1048;1038,0;0,194789;165101,194789" o:connectangles="0,0,0,0"/>
              </v:shape>
              <w10:wrap anchorx="page" anchory="page"/>
            </v:group>
          </w:pict>
        </mc:Fallback>
      </mc:AlternateContent>
    </w:r>
    <w:r w:rsidR="00360122"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156E0735" wp14:editId="39173AD2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760000" cy="0"/>
              <wp:effectExtent l="0" t="0" r="0" b="0"/>
              <wp:wrapNone/>
              <wp:docPr id="1578747598" name="Conector rect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19050"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tx1">
                                <a:alpha val="2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805E890" id="Conector recto 15" o:spid="_x0000_s1026" style="position:absolute;z-index:251659776;visibility:visible;mso-wrap-style:square;mso-width-percent:0;mso-wrap-distance-left:9pt;mso-wrap-distance-top:0;mso-wrap-distance-right:9pt;mso-wrap-distance-bottom:0;mso-position-horizontal:center;mso-position-horizontal-relative:margin;mso-position-vertical:top;mso-position-vertical-relative:bottom-margin-area;mso-width-percent:0;mso-width-relative:margin" from="0,0" to="453.5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" strokeweight="1.5pt">
              <w10:wrap anchorx="margin" anchory="margin"/>
            </v:line>
          </w:pict>
        </mc:Fallback>
      </mc:AlternateContent>
    </w:r>
    <w:r w:rsidR="00360122" w:rsidRPr="00360122">
      <w:rPr>
        <w:noProof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9F380" w14:textId="77777777" w:rsidR="00732F7B" w:rsidRDefault="00732F7B" w:rsidP="00751606">
      <w:pPr>
        <w:spacing w:after="0" w:line="240" w:lineRule="auto"/>
      </w:pPr>
      <w:r>
        <w:separator/>
      </w:r>
    </w:p>
  </w:footnote>
  <w:footnote w:type="continuationSeparator" w:id="0">
    <w:p w14:paraId="26698A16" w14:textId="77777777" w:rsidR="00732F7B" w:rsidRDefault="00732F7B" w:rsidP="007516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9EE0C" w14:textId="77777777" w:rsidR="00751606" w:rsidRPr="00AE6250" w:rsidRDefault="00585E73" w:rsidP="00AE6250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70016" behindDoc="0" locked="0" layoutInCell="1" allowOverlap="1" wp14:anchorId="438B09E9" wp14:editId="48080FED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42000" cy="1440000"/>
              <wp:effectExtent l="0" t="0" r="1270" b="8255"/>
              <wp:wrapNone/>
              <wp:docPr id="1286776002" name="Grupo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2000" cy="1440000"/>
                        <a:chOff x="1469571" y="1148944"/>
                        <a:chExt cx="342000" cy="1440000"/>
                      </a:xfrm>
                    </wpg:grpSpPr>
                    <wps:wsp>
                      <wps:cNvPr id="1744103748" name="Rectángulo 1744103748"/>
                      <wps:cNvSpPr/>
                      <wps:spPr>
                        <a:xfrm>
                          <a:off x="1469571" y="1148944"/>
                          <a:ext cx="342000" cy="14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1124590" name="Forma libre: forma 341124590"/>
                      <wps:cNvSpPr/>
                      <wps:spPr>
                        <a:xfrm rot="10800000">
                          <a:off x="1647940" y="1329107"/>
                          <a:ext cx="163631" cy="194626"/>
                        </a:xfrm>
                        <a:custGeom>
                          <a:avLst/>
                          <a:gdLst>
                            <a:gd name="connsiteX0" fmla="*/ 0 w 147637"/>
                            <a:gd name="connsiteY0" fmla="*/ 176213 h 177165"/>
                            <a:gd name="connsiteX1" fmla="*/ 146685 w 147637"/>
                            <a:gd name="connsiteY1" fmla="*/ 177165 h 177165"/>
                            <a:gd name="connsiteX2" fmla="*/ 147638 w 147637"/>
                            <a:gd name="connsiteY2" fmla="*/ 0 h 177165"/>
                            <a:gd name="connsiteX3" fmla="*/ 0 w 147637"/>
                            <a:gd name="connsiteY3" fmla="*/ 0 h 1771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47637" h="177165">
                              <a:moveTo>
                                <a:pt x="0" y="176213"/>
                              </a:moveTo>
                              <a:lnTo>
                                <a:pt x="146685" y="177165"/>
                              </a:lnTo>
                              <a:lnTo>
                                <a:pt x="14763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203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22239699" name="Forma libre: forma 822239699"/>
                      <wps:cNvSpPr/>
                      <wps:spPr>
                        <a:xfrm rot="10800000">
                          <a:off x="1642661" y="2394318"/>
                          <a:ext cx="168910" cy="194626"/>
                        </a:xfrm>
                        <a:custGeom>
                          <a:avLst/>
                          <a:gdLst>
                            <a:gd name="connsiteX0" fmla="*/ 0 w 152400"/>
                            <a:gd name="connsiteY0" fmla="*/ 0 h 177165"/>
                            <a:gd name="connsiteX1" fmla="*/ 0 w 152400"/>
                            <a:gd name="connsiteY1" fmla="*/ 177165 h 177165"/>
                            <a:gd name="connsiteX2" fmla="*/ 151448 w 152400"/>
                            <a:gd name="connsiteY2" fmla="*/ 177165 h 177165"/>
                            <a:gd name="connsiteX3" fmla="*/ 152400 w 152400"/>
                            <a:gd name="connsiteY3" fmla="*/ 953 h 1771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52400" h="177165">
                              <a:moveTo>
                                <a:pt x="0" y="0"/>
                              </a:moveTo>
                              <a:lnTo>
                                <a:pt x="0" y="177165"/>
                              </a:lnTo>
                              <a:lnTo>
                                <a:pt x="151448" y="177165"/>
                              </a:lnTo>
                              <a:lnTo>
                                <a:pt x="152400" y="9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203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33908658" name="Forma libre: forma 1833908658"/>
                      <wps:cNvSpPr/>
                      <wps:spPr>
                        <a:xfrm rot="10800000">
                          <a:off x="1646883" y="1619999"/>
                          <a:ext cx="164688" cy="193579"/>
                        </a:xfrm>
                        <a:custGeom>
                          <a:avLst/>
                          <a:gdLst>
                            <a:gd name="connsiteX0" fmla="*/ 0 w 148590"/>
                            <a:gd name="connsiteY0" fmla="*/ 175260 h 176212"/>
                            <a:gd name="connsiteX1" fmla="*/ 148590 w 148590"/>
                            <a:gd name="connsiteY1" fmla="*/ 176213 h 176212"/>
                            <a:gd name="connsiteX2" fmla="*/ 148590 w 148590"/>
                            <a:gd name="connsiteY2" fmla="*/ 952 h 176212"/>
                            <a:gd name="connsiteX3" fmla="*/ 0 w 148590"/>
                            <a:gd name="connsiteY3" fmla="*/ 0 h 1762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48590" h="176212">
                              <a:moveTo>
                                <a:pt x="0" y="175260"/>
                              </a:moveTo>
                              <a:lnTo>
                                <a:pt x="148590" y="176213"/>
                              </a:lnTo>
                              <a:lnTo>
                                <a:pt x="148590" y="9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0677521" name="Forma libre: forma 380677521"/>
                      <wps:cNvSpPr/>
                      <wps:spPr>
                        <a:xfrm rot="10800000">
                          <a:off x="1644772" y="2103425"/>
                          <a:ext cx="166799" cy="194626"/>
                        </a:xfrm>
                        <a:custGeom>
                          <a:avLst/>
                          <a:gdLst>
                            <a:gd name="connsiteX0" fmla="*/ 0 w 150495"/>
                            <a:gd name="connsiteY0" fmla="*/ 0 h 177165"/>
                            <a:gd name="connsiteX1" fmla="*/ 0 w 150495"/>
                            <a:gd name="connsiteY1" fmla="*/ 176212 h 177165"/>
                            <a:gd name="connsiteX2" fmla="*/ 150495 w 150495"/>
                            <a:gd name="connsiteY2" fmla="*/ 177165 h 177165"/>
                            <a:gd name="connsiteX3" fmla="*/ 150495 w 150495"/>
                            <a:gd name="connsiteY3" fmla="*/ 952 h 1771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50495" h="177165">
                              <a:moveTo>
                                <a:pt x="0" y="0"/>
                              </a:moveTo>
                              <a:lnTo>
                                <a:pt x="0" y="176212"/>
                              </a:lnTo>
                              <a:lnTo>
                                <a:pt x="150495" y="177165"/>
                              </a:lnTo>
                              <a:lnTo>
                                <a:pt x="150495" y="9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3EBBC4A" id="Grupo 5" o:spid="_x0000_s1026" style="position:absolute;margin-left:0;margin-top:0;width:26.95pt;height:113.4pt;z-index:251670016;mso-position-horizontal:left;mso-position-horizontal-relative:page;mso-position-vertical:top;mso-position-vertical-relative:page;mso-width-relative:margin;mso-height-relative:margin" coordorigin="14695,11489" coordsize="3420,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">
              <v:rect id="Rectángulo 1744103748" o:spid="_x0000_s1027" style="position:absolute;left:14695;top:11489;width:342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" filled="f" stroked="f" strokeweight="1.5pt"/>
              <v:shape id="Forma libre: forma 341124590" o:spid="_x0000_s1028" style="position:absolute;left:16479;top:13291;width:1636;height:1946;rotation:180;visibility:visible;mso-wrap-style:square;v-text-anchor:middle" coordsize="147637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" path="m,176213r146685,952l147638,,,,,176213xe" fillcolor="#bd2031" stroked="f">
                <v:stroke joinstyle="miter"/>
                <v:path arrowok="t" o:connecttype="custom" o:connectlocs="0,193580;162576,194626;163632,0;0,0" o:connectangles="0,0,0,0"/>
              </v:shape>
              <v:shape id="Forma libre: forma 822239699" o:spid="_x0000_s1029" style="position:absolute;left:16426;top:23943;width:1689;height:1946;rotation:180;visibility:visible;mso-wrap-style:square;v-text-anchor:middle" coordsize="152400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" path="m,l,177165r151448,l152400,953,,xe" fillcolor="#bd2031" stroked="f">
                <v:stroke joinstyle="miter"/>
                <v:path arrowok="t" o:connecttype="custom" o:connectlocs="0,0;0,194626;167855,194626;168910,1047" o:connectangles="0,0,0,0"/>
              </v:shape>
              <v:shape id="Forma libre: forma 1833908658" o:spid="_x0000_s1030" style="position:absolute;left:16468;top:16199;width:1647;height:1936;rotation:180;visibility:visible;mso-wrap-style:square;v-text-anchor:middle" coordsize="148590,176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" path="m,175260r148590,953l148590,952,,,,175260xe" fillcolor="#f2f2f2" stroked="f">
                <v:stroke joinstyle="miter"/>
                <v:path arrowok="t" o:connecttype="custom" o:connectlocs="0,192533;164688,193580;164688,1046;0,0" o:connectangles="0,0,0,0"/>
              </v:shape>
              <v:shape id="Forma libre: forma 380677521" o:spid="_x0000_s1031" style="position:absolute;left:16447;top:21034;width:1668;height:1946;rotation:180;visibility:visible;mso-wrap-style:square;v-text-anchor:middle" coordsize="150495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" path="m,l,176212r150495,953l150495,952,,xe" fillcolor="#f2f2f2" stroked="f">
                <v:stroke joinstyle="miter"/>
                <v:path arrowok="t" o:connecttype="custom" o:connectlocs="0,0;0,193579;166799,194626;166799,1046" o:connectangles="0,0,0,0"/>
              </v:shape>
              <w10:wrap anchorx="page" anchory="page"/>
            </v:group>
          </w:pict>
        </mc:Fallback>
      </mc:AlternateContent>
    </w:r>
    <w:r w:rsidR="00360122">
      <w:rPr>
        <w:noProof/>
      </w:rPr>
      <mc:AlternateContent>
        <mc:Choice Requires="wpg">
          <w:drawing>
            <wp:anchor distT="0" distB="0" distL="114300" distR="114300" simplePos="0" relativeHeight="251654656" behindDoc="0" locked="0" layoutInCell="1" allowOverlap="1" wp14:anchorId="7857E098" wp14:editId="5E501DD4">
              <wp:simplePos x="0" y="0"/>
              <wp:positionH relativeFrom="page">
                <wp:posOffset>720090</wp:posOffset>
              </wp:positionH>
              <wp:positionV relativeFrom="page">
                <wp:posOffset>269875</wp:posOffset>
              </wp:positionV>
              <wp:extent cx="903600" cy="990000"/>
              <wp:effectExtent l="0" t="0" r="0" b="635"/>
              <wp:wrapNone/>
              <wp:docPr id="1141661115" name="Grupo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903600" cy="990000"/>
                        <a:chOff x="180000" y="180000"/>
                        <a:chExt cx="902970" cy="989965"/>
                      </a:xfrm>
                    </wpg:grpSpPr>
                    <wps:wsp>
                      <wps:cNvPr id="1528116558" name="Forma libre: forma 1528116558"/>
                      <wps:cNvSpPr/>
                      <wps:spPr>
                        <a:xfrm>
                          <a:off x="292609" y="180000"/>
                          <a:ext cx="677332" cy="734070"/>
                        </a:xfrm>
                        <a:custGeom>
                          <a:avLst/>
                          <a:gdLst>
                            <a:gd name="connsiteX0" fmla="*/ 1535430 w 1535429"/>
                            <a:gd name="connsiteY0" fmla="*/ 1407795 h 1664017"/>
                            <a:gd name="connsiteX1" fmla="*/ 641985 w 1535429"/>
                            <a:gd name="connsiteY1" fmla="*/ 1407795 h 1664017"/>
                            <a:gd name="connsiteX2" fmla="*/ 256223 w 1535429"/>
                            <a:gd name="connsiteY2" fmla="*/ 1022033 h 1664017"/>
                            <a:gd name="connsiteX3" fmla="*/ 256223 w 1535429"/>
                            <a:gd name="connsiteY3" fmla="*/ 641985 h 1664017"/>
                            <a:gd name="connsiteX4" fmla="*/ 641985 w 1535429"/>
                            <a:gd name="connsiteY4" fmla="*/ 256223 h 1664017"/>
                            <a:gd name="connsiteX5" fmla="*/ 1535430 w 1535429"/>
                            <a:gd name="connsiteY5" fmla="*/ 256223 h 1664017"/>
                            <a:gd name="connsiteX6" fmla="*/ 1535430 w 1535429"/>
                            <a:gd name="connsiteY6" fmla="*/ 0 h 1664017"/>
                            <a:gd name="connsiteX7" fmla="*/ 641985 w 1535429"/>
                            <a:gd name="connsiteY7" fmla="*/ 0 h 1664017"/>
                            <a:gd name="connsiteX8" fmla="*/ 0 w 1535429"/>
                            <a:gd name="connsiteY8" fmla="*/ 641985 h 1664017"/>
                            <a:gd name="connsiteX9" fmla="*/ 0 w 1535429"/>
                            <a:gd name="connsiteY9" fmla="*/ 1022033 h 1664017"/>
                            <a:gd name="connsiteX10" fmla="*/ 641985 w 1535429"/>
                            <a:gd name="connsiteY10" fmla="*/ 1664018 h 1664017"/>
                            <a:gd name="connsiteX11" fmla="*/ 1535430 w 1535429"/>
                            <a:gd name="connsiteY11" fmla="*/ 1664018 h 1664017"/>
                            <a:gd name="connsiteX12" fmla="*/ 1535430 w 1535429"/>
                            <a:gd name="connsiteY12" fmla="*/ 1407795 h 1664017"/>
                            <a:gd name="connsiteX13" fmla="*/ 1535430 w 1535429"/>
                            <a:gd name="connsiteY13" fmla="*/ 1407795 h 16640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1535429" h="1664017">
                              <a:moveTo>
                                <a:pt x="1535430" y="1407795"/>
                              </a:moveTo>
                              <a:lnTo>
                                <a:pt x="641985" y="1407795"/>
                              </a:lnTo>
                              <a:cubicBezTo>
                                <a:pt x="429578" y="1407795"/>
                                <a:pt x="256223" y="1235393"/>
                                <a:pt x="256223" y="1022033"/>
                              </a:cubicBezTo>
                              <a:lnTo>
                                <a:pt x="256223" y="641985"/>
                              </a:lnTo>
                              <a:cubicBezTo>
                                <a:pt x="256223" y="429578"/>
                                <a:pt x="428625" y="256223"/>
                                <a:pt x="641985" y="256223"/>
                              </a:cubicBezTo>
                              <a:lnTo>
                                <a:pt x="1535430" y="256223"/>
                              </a:lnTo>
                              <a:lnTo>
                                <a:pt x="1535430" y="0"/>
                              </a:lnTo>
                              <a:lnTo>
                                <a:pt x="641985" y="0"/>
                              </a:lnTo>
                              <a:cubicBezTo>
                                <a:pt x="288607" y="0"/>
                                <a:pt x="0" y="287655"/>
                                <a:pt x="0" y="641985"/>
                              </a:cubicBezTo>
                              <a:lnTo>
                                <a:pt x="0" y="1022033"/>
                              </a:lnTo>
                              <a:cubicBezTo>
                                <a:pt x="0" y="1375410"/>
                                <a:pt x="287655" y="1664018"/>
                                <a:pt x="641985" y="1664018"/>
                              </a:cubicBezTo>
                              <a:lnTo>
                                <a:pt x="1535430" y="1664018"/>
                              </a:lnTo>
                              <a:lnTo>
                                <a:pt x="1535430" y="1407795"/>
                              </a:lnTo>
                              <a:lnTo>
                                <a:pt x="1535430" y="14077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203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8888871" name="Forma libre: forma 1418888871"/>
                      <wps:cNvSpPr/>
                      <wps:spPr>
                        <a:xfrm>
                          <a:off x="462362" y="349756"/>
                          <a:ext cx="507579" cy="394557"/>
                        </a:xfrm>
                        <a:custGeom>
                          <a:avLst/>
                          <a:gdLst>
                            <a:gd name="connsiteX0" fmla="*/ 456247 w 1150619"/>
                            <a:gd name="connsiteY0" fmla="*/ 639128 h 894397"/>
                            <a:gd name="connsiteX1" fmla="*/ 426720 w 1150619"/>
                            <a:gd name="connsiteY1" fmla="*/ 639128 h 894397"/>
                            <a:gd name="connsiteX2" fmla="*/ 257175 w 1150619"/>
                            <a:gd name="connsiteY2" fmla="*/ 473392 h 894397"/>
                            <a:gd name="connsiteX3" fmla="*/ 257175 w 1150619"/>
                            <a:gd name="connsiteY3" fmla="*/ 473392 h 894397"/>
                            <a:gd name="connsiteX4" fmla="*/ 257175 w 1150619"/>
                            <a:gd name="connsiteY4" fmla="*/ 471488 h 894397"/>
                            <a:gd name="connsiteX5" fmla="*/ 257175 w 1150619"/>
                            <a:gd name="connsiteY5" fmla="*/ 471488 h 894397"/>
                            <a:gd name="connsiteX6" fmla="*/ 257175 w 1150619"/>
                            <a:gd name="connsiteY6" fmla="*/ 467678 h 894397"/>
                            <a:gd name="connsiteX7" fmla="*/ 257175 w 1150619"/>
                            <a:gd name="connsiteY7" fmla="*/ 467678 h 894397"/>
                            <a:gd name="connsiteX8" fmla="*/ 257175 w 1150619"/>
                            <a:gd name="connsiteY8" fmla="*/ 426720 h 894397"/>
                            <a:gd name="connsiteX9" fmla="*/ 424815 w 1150619"/>
                            <a:gd name="connsiteY9" fmla="*/ 256223 h 894397"/>
                            <a:gd name="connsiteX10" fmla="*/ 427672 w 1150619"/>
                            <a:gd name="connsiteY10" fmla="*/ 256223 h 894397"/>
                            <a:gd name="connsiteX11" fmla="*/ 635318 w 1150619"/>
                            <a:gd name="connsiteY11" fmla="*/ 256223 h 894397"/>
                            <a:gd name="connsiteX12" fmla="*/ 636270 w 1150619"/>
                            <a:gd name="connsiteY12" fmla="*/ 256223 h 894397"/>
                            <a:gd name="connsiteX13" fmla="*/ 1149668 w 1150619"/>
                            <a:gd name="connsiteY13" fmla="*/ 256223 h 894397"/>
                            <a:gd name="connsiteX14" fmla="*/ 1149668 w 1150619"/>
                            <a:gd name="connsiteY14" fmla="*/ 0 h 894397"/>
                            <a:gd name="connsiteX15" fmla="*/ 338138 w 1150619"/>
                            <a:gd name="connsiteY15" fmla="*/ 0 h 894397"/>
                            <a:gd name="connsiteX16" fmla="*/ 325755 w 1150619"/>
                            <a:gd name="connsiteY16" fmla="*/ 0 h 894397"/>
                            <a:gd name="connsiteX17" fmla="*/ 325755 w 1150619"/>
                            <a:gd name="connsiteY17" fmla="*/ 0 h 894397"/>
                            <a:gd name="connsiteX18" fmla="*/ 0 w 1150619"/>
                            <a:gd name="connsiteY18" fmla="*/ 325755 h 894397"/>
                            <a:gd name="connsiteX19" fmla="*/ 0 w 1150619"/>
                            <a:gd name="connsiteY19" fmla="*/ 325755 h 894397"/>
                            <a:gd name="connsiteX20" fmla="*/ 0 w 1150619"/>
                            <a:gd name="connsiteY20" fmla="*/ 438150 h 894397"/>
                            <a:gd name="connsiteX21" fmla="*/ 0 w 1150619"/>
                            <a:gd name="connsiteY21" fmla="*/ 575310 h 894397"/>
                            <a:gd name="connsiteX22" fmla="*/ 325755 w 1150619"/>
                            <a:gd name="connsiteY22" fmla="*/ 894398 h 894397"/>
                            <a:gd name="connsiteX23" fmla="*/ 1150620 w 1150619"/>
                            <a:gd name="connsiteY23" fmla="*/ 894398 h 894397"/>
                            <a:gd name="connsiteX24" fmla="*/ 1150620 w 1150619"/>
                            <a:gd name="connsiteY24" fmla="*/ 639128 h 894397"/>
                            <a:gd name="connsiteX25" fmla="*/ 643890 w 1150619"/>
                            <a:gd name="connsiteY25" fmla="*/ 639128 h 894397"/>
                            <a:gd name="connsiteX26" fmla="*/ 643890 w 1150619"/>
                            <a:gd name="connsiteY26" fmla="*/ 639128 h 894397"/>
                            <a:gd name="connsiteX27" fmla="*/ 456247 w 1150619"/>
                            <a:gd name="connsiteY27" fmla="*/ 639128 h 894397"/>
                            <a:gd name="connsiteX28" fmla="*/ 456247 w 1150619"/>
                            <a:gd name="connsiteY28" fmla="*/ 639128 h 8943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1150619" h="894397">
                              <a:moveTo>
                                <a:pt x="456247" y="639128"/>
                              </a:moveTo>
                              <a:lnTo>
                                <a:pt x="426720" y="639128"/>
                              </a:lnTo>
                              <a:cubicBezTo>
                                <a:pt x="334328" y="639128"/>
                                <a:pt x="260033" y="564832"/>
                                <a:pt x="257175" y="473392"/>
                              </a:cubicBezTo>
                              <a:lnTo>
                                <a:pt x="257175" y="473392"/>
                              </a:lnTo>
                              <a:lnTo>
                                <a:pt x="257175" y="471488"/>
                              </a:lnTo>
                              <a:lnTo>
                                <a:pt x="257175" y="471488"/>
                              </a:lnTo>
                              <a:lnTo>
                                <a:pt x="257175" y="467678"/>
                              </a:lnTo>
                              <a:lnTo>
                                <a:pt x="257175" y="467678"/>
                              </a:lnTo>
                              <a:lnTo>
                                <a:pt x="257175" y="426720"/>
                              </a:lnTo>
                              <a:cubicBezTo>
                                <a:pt x="257175" y="333375"/>
                                <a:pt x="332422" y="258127"/>
                                <a:pt x="424815" y="256223"/>
                              </a:cubicBezTo>
                              <a:lnTo>
                                <a:pt x="427672" y="256223"/>
                              </a:lnTo>
                              <a:lnTo>
                                <a:pt x="635318" y="256223"/>
                              </a:lnTo>
                              <a:cubicBezTo>
                                <a:pt x="635318" y="256223"/>
                                <a:pt x="635318" y="256223"/>
                                <a:pt x="636270" y="256223"/>
                              </a:cubicBezTo>
                              <a:lnTo>
                                <a:pt x="1149668" y="256223"/>
                              </a:lnTo>
                              <a:lnTo>
                                <a:pt x="1149668" y="0"/>
                              </a:lnTo>
                              <a:lnTo>
                                <a:pt x="338138" y="0"/>
                              </a:lnTo>
                              <a:cubicBezTo>
                                <a:pt x="334328" y="0"/>
                                <a:pt x="329565" y="0"/>
                                <a:pt x="325755" y="0"/>
                              </a:cubicBezTo>
                              <a:lnTo>
                                <a:pt x="325755" y="0"/>
                              </a:lnTo>
                              <a:cubicBezTo>
                                <a:pt x="145733" y="0"/>
                                <a:pt x="0" y="145732"/>
                                <a:pt x="0" y="325755"/>
                              </a:cubicBezTo>
                              <a:cubicBezTo>
                                <a:pt x="0" y="505778"/>
                                <a:pt x="0" y="325755"/>
                                <a:pt x="0" y="325755"/>
                              </a:cubicBezTo>
                              <a:lnTo>
                                <a:pt x="0" y="438150"/>
                              </a:lnTo>
                              <a:lnTo>
                                <a:pt x="0" y="575310"/>
                              </a:lnTo>
                              <a:cubicBezTo>
                                <a:pt x="3810" y="752475"/>
                                <a:pt x="147638" y="894398"/>
                                <a:pt x="325755" y="894398"/>
                              </a:cubicBezTo>
                              <a:lnTo>
                                <a:pt x="1150620" y="894398"/>
                              </a:lnTo>
                              <a:lnTo>
                                <a:pt x="1150620" y="639128"/>
                              </a:lnTo>
                              <a:lnTo>
                                <a:pt x="643890" y="639128"/>
                              </a:lnTo>
                              <a:lnTo>
                                <a:pt x="643890" y="639128"/>
                              </a:lnTo>
                              <a:lnTo>
                                <a:pt x="456247" y="639128"/>
                              </a:lnTo>
                              <a:lnTo>
                                <a:pt x="456247" y="6391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203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428752593" name="Gráfico 1"/>
                      <wpg:cNvGrpSpPr/>
                      <wpg:grpSpPr>
                        <a:xfrm>
                          <a:off x="180000" y="980040"/>
                          <a:ext cx="902970" cy="78576"/>
                          <a:chOff x="0" y="1813560"/>
                          <a:chExt cx="2046922" cy="178118"/>
                        </a:xfrm>
                        <a:solidFill>
                          <a:srgbClr val="BD2031"/>
                        </a:solidFill>
                      </wpg:grpSpPr>
                      <wps:wsp>
                        <wps:cNvPr id="24753372" name="Forma libre: forma 24753372"/>
                        <wps:cNvSpPr/>
                        <wps:spPr>
                          <a:xfrm>
                            <a:off x="0" y="1821181"/>
                            <a:ext cx="146685" cy="169545"/>
                          </a:xfrm>
                          <a:custGeom>
                            <a:avLst/>
                            <a:gdLst>
                              <a:gd name="connsiteX0" fmla="*/ 77152 w 146684"/>
                              <a:gd name="connsiteY0" fmla="*/ 169545 h 169545"/>
                              <a:gd name="connsiteX1" fmla="*/ 21907 w 146684"/>
                              <a:gd name="connsiteY1" fmla="*/ 147638 h 169545"/>
                              <a:gd name="connsiteX2" fmla="*/ 0 w 146684"/>
                              <a:gd name="connsiteY2" fmla="*/ 85725 h 169545"/>
                              <a:gd name="connsiteX3" fmla="*/ 21907 w 146684"/>
                              <a:gd name="connsiteY3" fmla="*/ 22860 h 169545"/>
                              <a:gd name="connsiteX4" fmla="*/ 80010 w 146684"/>
                              <a:gd name="connsiteY4" fmla="*/ 0 h 169545"/>
                              <a:gd name="connsiteX5" fmla="*/ 118110 w 146684"/>
                              <a:gd name="connsiteY5" fmla="*/ 9525 h 169545"/>
                              <a:gd name="connsiteX6" fmla="*/ 143827 w 146684"/>
                              <a:gd name="connsiteY6" fmla="*/ 35242 h 169545"/>
                              <a:gd name="connsiteX7" fmla="*/ 123825 w 146684"/>
                              <a:gd name="connsiteY7" fmla="*/ 48578 h 169545"/>
                              <a:gd name="connsiteX8" fmla="*/ 80010 w 146684"/>
                              <a:gd name="connsiteY8" fmla="*/ 23813 h 169545"/>
                              <a:gd name="connsiteX9" fmla="*/ 40957 w 146684"/>
                              <a:gd name="connsiteY9" fmla="*/ 40005 h 169545"/>
                              <a:gd name="connsiteX10" fmla="*/ 26670 w 146684"/>
                              <a:gd name="connsiteY10" fmla="*/ 85725 h 169545"/>
                              <a:gd name="connsiteX11" fmla="*/ 41910 w 146684"/>
                              <a:gd name="connsiteY11" fmla="*/ 130492 h 169545"/>
                              <a:gd name="connsiteX12" fmla="*/ 79057 w 146684"/>
                              <a:gd name="connsiteY12" fmla="*/ 145733 h 169545"/>
                              <a:gd name="connsiteX13" fmla="*/ 129540 w 146684"/>
                              <a:gd name="connsiteY13" fmla="*/ 120967 h 169545"/>
                              <a:gd name="connsiteX14" fmla="*/ 146685 w 146684"/>
                              <a:gd name="connsiteY14" fmla="*/ 137160 h 169545"/>
                              <a:gd name="connsiteX15" fmla="*/ 116205 w 146684"/>
                              <a:gd name="connsiteY15" fmla="*/ 160973 h 169545"/>
                              <a:gd name="connsiteX16" fmla="*/ 78105 w 146684"/>
                              <a:gd name="connsiteY16" fmla="*/ 169545 h 169545"/>
                              <a:gd name="connsiteX17" fmla="*/ 77152 w 146684"/>
                              <a:gd name="connsiteY17" fmla="*/ 169545 h 1695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146684" h="169545">
                                <a:moveTo>
                                  <a:pt x="77152" y="169545"/>
                                </a:moveTo>
                                <a:cubicBezTo>
                                  <a:pt x="55245" y="169545"/>
                                  <a:pt x="37147" y="161925"/>
                                  <a:pt x="21907" y="147638"/>
                                </a:cubicBezTo>
                                <a:cubicBezTo>
                                  <a:pt x="6667" y="133350"/>
                                  <a:pt x="0" y="112395"/>
                                  <a:pt x="0" y="85725"/>
                                </a:cubicBezTo>
                                <a:cubicBezTo>
                                  <a:pt x="0" y="59055"/>
                                  <a:pt x="7620" y="39053"/>
                                  <a:pt x="21907" y="22860"/>
                                </a:cubicBezTo>
                                <a:cubicBezTo>
                                  <a:pt x="37147" y="7620"/>
                                  <a:pt x="56197" y="0"/>
                                  <a:pt x="80010" y="0"/>
                                </a:cubicBezTo>
                                <a:cubicBezTo>
                                  <a:pt x="103822" y="0"/>
                                  <a:pt x="106680" y="2858"/>
                                  <a:pt x="118110" y="9525"/>
                                </a:cubicBezTo>
                                <a:cubicBezTo>
                                  <a:pt x="129540" y="15240"/>
                                  <a:pt x="138113" y="24765"/>
                                  <a:pt x="143827" y="35242"/>
                                </a:cubicBezTo>
                                <a:lnTo>
                                  <a:pt x="123825" y="48578"/>
                                </a:lnTo>
                                <a:cubicBezTo>
                                  <a:pt x="113347" y="32385"/>
                                  <a:pt x="99060" y="23813"/>
                                  <a:pt x="80010" y="23813"/>
                                </a:cubicBezTo>
                                <a:cubicBezTo>
                                  <a:pt x="60960" y="23813"/>
                                  <a:pt x="50482" y="29528"/>
                                  <a:pt x="40957" y="40005"/>
                                </a:cubicBezTo>
                                <a:cubicBezTo>
                                  <a:pt x="31432" y="50483"/>
                                  <a:pt x="26670" y="65723"/>
                                  <a:pt x="26670" y="85725"/>
                                </a:cubicBezTo>
                                <a:cubicBezTo>
                                  <a:pt x="26670" y="105728"/>
                                  <a:pt x="31432" y="120015"/>
                                  <a:pt x="41910" y="130492"/>
                                </a:cubicBezTo>
                                <a:cubicBezTo>
                                  <a:pt x="51435" y="140970"/>
                                  <a:pt x="63817" y="145733"/>
                                  <a:pt x="79057" y="145733"/>
                                </a:cubicBezTo>
                                <a:cubicBezTo>
                                  <a:pt x="94297" y="145733"/>
                                  <a:pt x="115252" y="137160"/>
                                  <a:pt x="129540" y="120967"/>
                                </a:cubicBezTo>
                                <a:lnTo>
                                  <a:pt x="146685" y="137160"/>
                                </a:lnTo>
                                <a:cubicBezTo>
                                  <a:pt x="138113" y="146685"/>
                                  <a:pt x="127635" y="154305"/>
                                  <a:pt x="116205" y="160973"/>
                                </a:cubicBezTo>
                                <a:cubicBezTo>
                                  <a:pt x="103822" y="166688"/>
                                  <a:pt x="91440" y="169545"/>
                                  <a:pt x="78105" y="169545"/>
                                </a:cubicBezTo>
                                <a:lnTo>
                                  <a:pt x="77152" y="169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203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0450823" name="Forma libre: forma 1990450823"/>
                        <wps:cNvSpPr/>
                        <wps:spPr>
                          <a:xfrm>
                            <a:off x="159069" y="1813560"/>
                            <a:ext cx="100964" cy="177166"/>
                          </a:xfrm>
                          <a:custGeom>
                            <a:avLst/>
                            <a:gdLst>
                              <a:gd name="connsiteX0" fmla="*/ 51435 w 100964"/>
                              <a:gd name="connsiteY0" fmla="*/ 56198 h 177165"/>
                              <a:gd name="connsiteX1" fmla="*/ 87630 w 100964"/>
                              <a:gd name="connsiteY1" fmla="*/ 68580 h 177165"/>
                              <a:gd name="connsiteX2" fmla="*/ 100965 w 100964"/>
                              <a:gd name="connsiteY2" fmla="*/ 103823 h 177165"/>
                              <a:gd name="connsiteX3" fmla="*/ 100965 w 100964"/>
                              <a:gd name="connsiteY3" fmla="*/ 174308 h 177165"/>
                              <a:gd name="connsiteX4" fmla="*/ 78105 w 100964"/>
                              <a:gd name="connsiteY4" fmla="*/ 174308 h 177165"/>
                              <a:gd name="connsiteX5" fmla="*/ 78105 w 100964"/>
                              <a:gd name="connsiteY5" fmla="*/ 157163 h 177165"/>
                              <a:gd name="connsiteX6" fmla="*/ 39052 w 100964"/>
                              <a:gd name="connsiteY6" fmla="*/ 177165 h 177165"/>
                              <a:gd name="connsiteX7" fmla="*/ 10477 w 100964"/>
                              <a:gd name="connsiteY7" fmla="*/ 167640 h 177165"/>
                              <a:gd name="connsiteX8" fmla="*/ 0 w 100964"/>
                              <a:gd name="connsiteY8" fmla="*/ 141923 h 177165"/>
                              <a:gd name="connsiteX9" fmla="*/ 15240 w 100964"/>
                              <a:gd name="connsiteY9" fmla="*/ 113348 h 177165"/>
                              <a:gd name="connsiteX10" fmla="*/ 55245 w 100964"/>
                              <a:gd name="connsiteY10" fmla="*/ 104775 h 177165"/>
                              <a:gd name="connsiteX11" fmla="*/ 77152 w 100964"/>
                              <a:gd name="connsiteY11" fmla="*/ 106680 h 177165"/>
                              <a:gd name="connsiteX12" fmla="*/ 77152 w 100964"/>
                              <a:gd name="connsiteY12" fmla="*/ 103823 h 177165"/>
                              <a:gd name="connsiteX13" fmla="*/ 70485 w 100964"/>
                              <a:gd name="connsiteY13" fmla="*/ 84773 h 177165"/>
                              <a:gd name="connsiteX14" fmla="*/ 50483 w 100964"/>
                              <a:gd name="connsiteY14" fmla="*/ 78105 h 177165"/>
                              <a:gd name="connsiteX15" fmla="*/ 15240 w 100964"/>
                              <a:gd name="connsiteY15" fmla="*/ 91440 h 177165"/>
                              <a:gd name="connsiteX16" fmla="*/ 2858 w 100964"/>
                              <a:gd name="connsiteY16" fmla="*/ 75248 h 177165"/>
                              <a:gd name="connsiteX17" fmla="*/ 51435 w 100964"/>
                              <a:gd name="connsiteY17" fmla="*/ 57150 h 177165"/>
                              <a:gd name="connsiteX18" fmla="*/ 51435 w 100964"/>
                              <a:gd name="connsiteY18" fmla="*/ 56198 h 177165"/>
                              <a:gd name="connsiteX19" fmla="*/ 44767 w 100964"/>
                              <a:gd name="connsiteY19" fmla="*/ 158115 h 177165"/>
                              <a:gd name="connsiteX20" fmla="*/ 68580 w 100964"/>
                              <a:gd name="connsiteY20" fmla="*/ 147638 h 177165"/>
                              <a:gd name="connsiteX21" fmla="*/ 78105 w 100964"/>
                              <a:gd name="connsiteY21" fmla="*/ 120968 h 177165"/>
                              <a:gd name="connsiteX22" fmla="*/ 58102 w 100964"/>
                              <a:gd name="connsiteY22" fmla="*/ 120015 h 177165"/>
                              <a:gd name="connsiteX23" fmla="*/ 24765 w 100964"/>
                              <a:gd name="connsiteY23" fmla="*/ 140018 h 177165"/>
                              <a:gd name="connsiteX24" fmla="*/ 30480 w 100964"/>
                              <a:gd name="connsiteY24" fmla="*/ 152400 h 177165"/>
                              <a:gd name="connsiteX25" fmla="*/ 44767 w 100964"/>
                              <a:gd name="connsiteY25" fmla="*/ 157163 h 177165"/>
                              <a:gd name="connsiteX26" fmla="*/ 44767 w 100964"/>
                              <a:gd name="connsiteY26" fmla="*/ 158115 h 177165"/>
                              <a:gd name="connsiteX27" fmla="*/ 82867 w 100964"/>
                              <a:gd name="connsiteY27" fmla="*/ 18098 h 177165"/>
                              <a:gd name="connsiteX28" fmla="*/ 40005 w 100964"/>
                              <a:gd name="connsiteY28" fmla="*/ 49530 h 177165"/>
                              <a:gd name="connsiteX29" fmla="*/ 29527 w 100964"/>
                              <a:gd name="connsiteY29" fmla="*/ 37148 h 177165"/>
                              <a:gd name="connsiteX30" fmla="*/ 67627 w 100964"/>
                              <a:gd name="connsiteY30" fmla="*/ 0 h 177165"/>
                              <a:gd name="connsiteX31" fmla="*/ 82867 w 100964"/>
                              <a:gd name="connsiteY31" fmla="*/ 18098 h 177165"/>
                              <a:gd name="connsiteX32" fmla="*/ 82867 w 100964"/>
                              <a:gd name="connsiteY32" fmla="*/ 18098 h 1771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</a:cxnLst>
                            <a:rect l="l" t="t" r="r" b="b"/>
                            <a:pathLst>
                              <a:path w="100964" h="177165">
                                <a:moveTo>
                                  <a:pt x="51435" y="56198"/>
                                </a:moveTo>
                                <a:cubicBezTo>
                                  <a:pt x="66675" y="56198"/>
                                  <a:pt x="79058" y="60008"/>
                                  <a:pt x="87630" y="68580"/>
                                </a:cubicBezTo>
                                <a:cubicBezTo>
                                  <a:pt x="96202" y="77153"/>
                                  <a:pt x="100965" y="88583"/>
                                  <a:pt x="100965" y="103823"/>
                                </a:cubicBezTo>
                                <a:lnTo>
                                  <a:pt x="100965" y="174308"/>
                                </a:lnTo>
                                <a:lnTo>
                                  <a:pt x="78105" y="174308"/>
                                </a:lnTo>
                                <a:lnTo>
                                  <a:pt x="78105" y="157163"/>
                                </a:lnTo>
                                <a:cubicBezTo>
                                  <a:pt x="69533" y="170498"/>
                                  <a:pt x="56198" y="177165"/>
                                  <a:pt x="39052" y="177165"/>
                                </a:cubicBezTo>
                                <a:cubicBezTo>
                                  <a:pt x="21908" y="177165"/>
                                  <a:pt x="18098" y="174308"/>
                                  <a:pt x="10477" y="167640"/>
                                </a:cubicBezTo>
                                <a:cubicBezTo>
                                  <a:pt x="2858" y="160973"/>
                                  <a:pt x="0" y="152400"/>
                                  <a:pt x="0" y="141923"/>
                                </a:cubicBezTo>
                                <a:cubicBezTo>
                                  <a:pt x="0" y="131445"/>
                                  <a:pt x="4763" y="119063"/>
                                  <a:pt x="15240" y="113348"/>
                                </a:cubicBezTo>
                                <a:cubicBezTo>
                                  <a:pt x="25717" y="107633"/>
                                  <a:pt x="39052" y="104775"/>
                                  <a:pt x="55245" y="104775"/>
                                </a:cubicBezTo>
                                <a:cubicBezTo>
                                  <a:pt x="71438" y="104775"/>
                                  <a:pt x="69533" y="104775"/>
                                  <a:pt x="77152" y="106680"/>
                                </a:cubicBezTo>
                                <a:lnTo>
                                  <a:pt x="77152" y="103823"/>
                                </a:lnTo>
                                <a:cubicBezTo>
                                  <a:pt x="77152" y="95250"/>
                                  <a:pt x="75248" y="88583"/>
                                  <a:pt x="70485" y="84773"/>
                                </a:cubicBezTo>
                                <a:cubicBezTo>
                                  <a:pt x="65723" y="80963"/>
                                  <a:pt x="59055" y="78105"/>
                                  <a:pt x="50483" y="78105"/>
                                </a:cubicBezTo>
                                <a:cubicBezTo>
                                  <a:pt x="38100" y="78105"/>
                                  <a:pt x="26670" y="82868"/>
                                  <a:pt x="15240" y="91440"/>
                                </a:cubicBezTo>
                                <a:lnTo>
                                  <a:pt x="2858" y="75248"/>
                                </a:lnTo>
                                <a:cubicBezTo>
                                  <a:pt x="15240" y="62865"/>
                                  <a:pt x="31433" y="57150"/>
                                  <a:pt x="51435" y="57150"/>
                                </a:cubicBezTo>
                                <a:lnTo>
                                  <a:pt x="51435" y="56198"/>
                                </a:lnTo>
                                <a:close/>
                                <a:moveTo>
                                  <a:pt x="44767" y="158115"/>
                                </a:moveTo>
                                <a:cubicBezTo>
                                  <a:pt x="55245" y="158115"/>
                                  <a:pt x="62865" y="154305"/>
                                  <a:pt x="68580" y="147638"/>
                                </a:cubicBezTo>
                                <a:cubicBezTo>
                                  <a:pt x="74295" y="140970"/>
                                  <a:pt x="77152" y="132398"/>
                                  <a:pt x="78105" y="120968"/>
                                </a:cubicBezTo>
                                <a:cubicBezTo>
                                  <a:pt x="70485" y="120968"/>
                                  <a:pt x="63817" y="120015"/>
                                  <a:pt x="58102" y="120015"/>
                                </a:cubicBezTo>
                                <a:cubicBezTo>
                                  <a:pt x="36195" y="120015"/>
                                  <a:pt x="24765" y="126683"/>
                                  <a:pt x="24765" y="140018"/>
                                </a:cubicBezTo>
                                <a:cubicBezTo>
                                  <a:pt x="24765" y="153353"/>
                                  <a:pt x="26670" y="149543"/>
                                  <a:pt x="30480" y="152400"/>
                                </a:cubicBezTo>
                                <a:cubicBezTo>
                                  <a:pt x="34290" y="155258"/>
                                  <a:pt x="39052" y="157163"/>
                                  <a:pt x="44767" y="157163"/>
                                </a:cubicBezTo>
                                <a:lnTo>
                                  <a:pt x="44767" y="158115"/>
                                </a:lnTo>
                                <a:close/>
                                <a:moveTo>
                                  <a:pt x="82867" y="18098"/>
                                </a:moveTo>
                                <a:lnTo>
                                  <a:pt x="40005" y="49530"/>
                                </a:lnTo>
                                <a:lnTo>
                                  <a:pt x="29527" y="37148"/>
                                </a:lnTo>
                                <a:lnTo>
                                  <a:pt x="67627" y="0"/>
                                </a:lnTo>
                                <a:lnTo>
                                  <a:pt x="82867" y="18098"/>
                                </a:lnTo>
                                <a:lnTo>
                                  <a:pt x="82867" y="180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203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6738587" name="Forma libre: forma 2006738587"/>
                        <wps:cNvSpPr/>
                        <wps:spPr>
                          <a:xfrm>
                            <a:off x="288607" y="1868805"/>
                            <a:ext cx="181926" cy="119063"/>
                          </a:xfrm>
                          <a:custGeom>
                            <a:avLst/>
                            <a:gdLst>
                              <a:gd name="connsiteX0" fmla="*/ 145733 w 181927"/>
                              <a:gd name="connsiteY0" fmla="*/ 953 h 119062"/>
                              <a:gd name="connsiteX1" fmla="*/ 172402 w 181927"/>
                              <a:gd name="connsiteY1" fmla="*/ 10478 h 119062"/>
                              <a:gd name="connsiteX2" fmla="*/ 181927 w 181927"/>
                              <a:gd name="connsiteY2" fmla="*/ 38100 h 119062"/>
                              <a:gd name="connsiteX3" fmla="*/ 181927 w 181927"/>
                              <a:gd name="connsiteY3" fmla="*/ 119063 h 119062"/>
                              <a:gd name="connsiteX4" fmla="*/ 156210 w 181927"/>
                              <a:gd name="connsiteY4" fmla="*/ 119063 h 119062"/>
                              <a:gd name="connsiteX5" fmla="*/ 156210 w 181927"/>
                              <a:gd name="connsiteY5" fmla="*/ 43815 h 119062"/>
                              <a:gd name="connsiteX6" fmla="*/ 152400 w 181927"/>
                              <a:gd name="connsiteY6" fmla="*/ 27623 h 119062"/>
                              <a:gd name="connsiteX7" fmla="*/ 139065 w 181927"/>
                              <a:gd name="connsiteY7" fmla="*/ 22860 h 119062"/>
                              <a:gd name="connsiteX8" fmla="*/ 103823 w 181927"/>
                              <a:gd name="connsiteY8" fmla="*/ 38100 h 119062"/>
                              <a:gd name="connsiteX9" fmla="*/ 103823 w 181927"/>
                              <a:gd name="connsiteY9" fmla="*/ 119063 h 119062"/>
                              <a:gd name="connsiteX10" fmla="*/ 78105 w 181927"/>
                              <a:gd name="connsiteY10" fmla="*/ 119063 h 119062"/>
                              <a:gd name="connsiteX11" fmla="*/ 78105 w 181927"/>
                              <a:gd name="connsiteY11" fmla="*/ 43815 h 119062"/>
                              <a:gd name="connsiteX12" fmla="*/ 74295 w 181927"/>
                              <a:gd name="connsiteY12" fmla="*/ 27623 h 119062"/>
                              <a:gd name="connsiteX13" fmla="*/ 60960 w 181927"/>
                              <a:gd name="connsiteY13" fmla="*/ 22860 h 119062"/>
                              <a:gd name="connsiteX14" fmla="*/ 25718 w 181927"/>
                              <a:gd name="connsiteY14" fmla="*/ 39053 h 119062"/>
                              <a:gd name="connsiteX15" fmla="*/ 25718 w 181927"/>
                              <a:gd name="connsiteY15" fmla="*/ 119063 h 119062"/>
                              <a:gd name="connsiteX16" fmla="*/ 0 w 181927"/>
                              <a:gd name="connsiteY16" fmla="*/ 119063 h 119062"/>
                              <a:gd name="connsiteX17" fmla="*/ 0 w 181927"/>
                              <a:gd name="connsiteY17" fmla="*/ 3810 h 119062"/>
                              <a:gd name="connsiteX18" fmla="*/ 23813 w 181927"/>
                              <a:gd name="connsiteY18" fmla="*/ 3810 h 119062"/>
                              <a:gd name="connsiteX19" fmla="*/ 23813 w 181927"/>
                              <a:gd name="connsiteY19" fmla="*/ 20003 h 119062"/>
                              <a:gd name="connsiteX20" fmla="*/ 66675 w 181927"/>
                              <a:gd name="connsiteY20" fmla="*/ 0 h 119062"/>
                              <a:gd name="connsiteX21" fmla="*/ 99060 w 181927"/>
                              <a:gd name="connsiteY21" fmla="*/ 19050 h 119062"/>
                              <a:gd name="connsiteX22" fmla="*/ 142875 w 181927"/>
                              <a:gd name="connsiteY22" fmla="*/ 0 h 119062"/>
                              <a:gd name="connsiteX23" fmla="*/ 145733 w 181927"/>
                              <a:gd name="connsiteY23" fmla="*/ 953 h 1190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</a:cxnLst>
                            <a:rect l="l" t="t" r="r" b="b"/>
                            <a:pathLst>
                              <a:path w="181927" h="119062">
                                <a:moveTo>
                                  <a:pt x="145733" y="953"/>
                                </a:moveTo>
                                <a:cubicBezTo>
                                  <a:pt x="157163" y="953"/>
                                  <a:pt x="166688" y="3810"/>
                                  <a:pt x="172402" y="10478"/>
                                </a:cubicBezTo>
                                <a:cubicBezTo>
                                  <a:pt x="179070" y="17145"/>
                                  <a:pt x="181927" y="25717"/>
                                  <a:pt x="181927" y="38100"/>
                                </a:cubicBezTo>
                                <a:lnTo>
                                  <a:pt x="181927" y="119063"/>
                                </a:lnTo>
                                <a:lnTo>
                                  <a:pt x="156210" y="119063"/>
                                </a:lnTo>
                                <a:lnTo>
                                  <a:pt x="156210" y="43815"/>
                                </a:lnTo>
                                <a:cubicBezTo>
                                  <a:pt x="156210" y="36195"/>
                                  <a:pt x="155258" y="31433"/>
                                  <a:pt x="152400" y="27623"/>
                                </a:cubicBezTo>
                                <a:cubicBezTo>
                                  <a:pt x="149543" y="23813"/>
                                  <a:pt x="145733" y="22860"/>
                                  <a:pt x="139065" y="22860"/>
                                </a:cubicBezTo>
                                <a:cubicBezTo>
                                  <a:pt x="126683" y="22860"/>
                                  <a:pt x="115252" y="27623"/>
                                  <a:pt x="103823" y="38100"/>
                                </a:cubicBezTo>
                                <a:lnTo>
                                  <a:pt x="103823" y="119063"/>
                                </a:lnTo>
                                <a:lnTo>
                                  <a:pt x="78105" y="119063"/>
                                </a:lnTo>
                                <a:lnTo>
                                  <a:pt x="78105" y="43815"/>
                                </a:lnTo>
                                <a:cubicBezTo>
                                  <a:pt x="78105" y="36195"/>
                                  <a:pt x="77152" y="31433"/>
                                  <a:pt x="74295" y="27623"/>
                                </a:cubicBezTo>
                                <a:cubicBezTo>
                                  <a:pt x="71438" y="24765"/>
                                  <a:pt x="67627" y="22860"/>
                                  <a:pt x="60960" y="22860"/>
                                </a:cubicBezTo>
                                <a:cubicBezTo>
                                  <a:pt x="50483" y="22860"/>
                                  <a:pt x="39052" y="28575"/>
                                  <a:pt x="25718" y="39053"/>
                                </a:cubicBezTo>
                                <a:lnTo>
                                  <a:pt x="25718" y="119063"/>
                                </a:lnTo>
                                <a:lnTo>
                                  <a:pt x="0" y="119063"/>
                                </a:lnTo>
                                <a:lnTo>
                                  <a:pt x="0" y="3810"/>
                                </a:lnTo>
                                <a:lnTo>
                                  <a:pt x="23813" y="3810"/>
                                </a:lnTo>
                                <a:lnTo>
                                  <a:pt x="23813" y="20003"/>
                                </a:lnTo>
                                <a:cubicBezTo>
                                  <a:pt x="38100" y="6667"/>
                                  <a:pt x="52388" y="0"/>
                                  <a:pt x="66675" y="0"/>
                                </a:cubicBezTo>
                                <a:cubicBezTo>
                                  <a:pt x="80963" y="0"/>
                                  <a:pt x="93345" y="6667"/>
                                  <a:pt x="99060" y="19050"/>
                                </a:cubicBezTo>
                                <a:cubicBezTo>
                                  <a:pt x="113348" y="6667"/>
                                  <a:pt x="127635" y="0"/>
                                  <a:pt x="142875" y="0"/>
                                </a:cubicBezTo>
                                <a:lnTo>
                                  <a:pt x="145733" y="9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203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5701357" name="Forma libre: forma 2095701357"/>
                        <wps:cNvSpPr/>
                        <wps:spPr>
                          <a:xfrm>
                            <a:off x="493395" y="1869759"/>
                            <a:ext cx="100964" cy="120967"/>
                          </a:xfrm>
                          <a:custGeom>
                            <a:avLst/>
                            <a:gdLst>
                              <a:gd name="connsiteX0" fmla="*/ 51435 w 100964"/>
                              <a:gd name="connsiteY0" fmla="*/ 0 h 120967"/>
                              <a:gd name="connsiteX1" fmla="*/ 87630 w 100964"/>
                              <a:gd name="connsiteY1" fmla="*/ 12383 h 120967"/>
                              <a:gd name="connsiteX2" fmla="*/ 100965 w 100964"/>
                              <a:gd name="connsiteY2" fmla="*/ 47625 h 120967"/>
                              <a:gd name="connsiteX3" fmla="*/ 100965 w 100964"/>
                              <a:gd name="connsiteY3" fmla="*/ 118110 h 120967"/>
                              <a:gd name="connsiteX4" fmla="*/ 78105 w 100964"/>
                              <a:gd name="connsiteY4" fmla="*/ 118110 h 120967"/>
                              <a:gd name="connsiteX5" fmla="*/ 78105 w 100964"/>
                              <a:gd name="connsiteY5" fmla="*/ 100965 h 120967"/>
                              <a:gd name="connsiteX6" fmla="*/ 39052 w 100964"/>
                              <a:gd name="connsiteY6" fmla="*/ 120967 h 120967"/>
                              <a:gd name="connsiteX7" fmla="*/ 10477 w 100964"/>
                              <a:gd name="connsiteY7" fmla="*/ 111442 h 120967"/>
                              <a:gd name="connsiteX8" fmla="*/ 0 w 100964"/>
                              <a:gd name="connsiteY8" fmla="*/ 85725 h 120967"/>
                              <a:gd name="connsiteX9" fmla="*/ 15240 w 100964"/>
                              <a:gd name="connsiteY9" fmla="*/ 57150 h 120967"/>
                              <a:gd name="connsiteX10" fmla="*/ 55245 w 100964"/>
                              <a:gd name="connsiteY10" fmla="*/ 48577 h 120967"/>
                              <a:gd name="connsiteX11" fmla="*/ 77152 w 100964"/>
                              <a:gd name="connsiteY11" fmla="*/ 50483 h 120967"/>
                              <a:gd name="connsiteX12" fmla="*/ 77152 w 100964"/>
                              <a:gd name="connsiteY12" fmla="*/ 47625 h 120967"/>
                              <a:gd name="connsiteX13" fmla="*/ 70485 w 100964"/>
                              <a:gd name="connsiteY13" fmla="*/ 28575 h 120967"/>
                              <a:gd name="connsiteX14" fmla="*/ 50482 w 100964"/>
                              <a:gd name="connsiteY14" fmla="*/ 21908 h 120967"/>
                              <a:gd name="connsiteX15" fmla="*/ 15240 w 100964"/>
                              <a:gd name="connsiteY15" fmla="*/ 35242 h 120967"/>
                              <a:gd name="connsiteX16" fmla="*/ 2857 w 100964"/>
                              <a:gd name="connsiteY16" fmla="*/ 19050 h 120967"/>
                              <a:gd name="connsiteX17" fmla="*/ 51435 w 100964"/>
                              <a:gd name="connsiteY17" fmla="*/ 952 h 120967"/>
                              <a:gd name="connsiteX18" fmla="*/ 51435 w 100964"/>
                              <a:gd name="connsiteY18" fmla="*/ 0 h 120967"/>
                              <a:gd name="connsiteX19" fmla="*/ 44767 w 100964"/>
                              <a:gd name="connsiteY19" fmla="*/ 101917 h 120967"/>
                              <a:gd name="connsiteX20" fmla="*/ 68580 w 100964"/>
                              <a:gd name="connsiteY20" fmla="*/ 91440 h 120967"/>
                              <a:gd name="connsiteX21" fmla="*/ 78105 w 100964"/>
                              <a:gd name="connsiteY21" fmla="*/ 64770 h 120967"/>
                              <a:gd name="connsiteX22" fmla="*/ 58102 w 100964"/>
                              <a:gd name="connsiteY22" fmla="*/ 63817 h 120967"/>
                              <a:gd name="connsiteX23" fmla="*/ 24765 w 100964"/>
                              <a:gd name="connsiteY23" fmla="*/ 83820 h 120967"/>
                              <a:gd name="connsiteX24" fmla="*/ 30480 w 100964"/>
                              <a:gd name="connsiteY24" fmla="*/ 96202 h 120967"/>
                              <a:gd name="connsiteX25" fmla="*/ 44767 w 100964"/>
                              <a:gd name="connsiteY25" fmla="*/ 100965 h 120967"/>
                              <a:gd name="connsiteX26" fmla="*/ 44767 w 100964"/>
                              <a:gd name="connsiteY26" fmla="*/ 101917 h 12096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100964" h="120967">
                                <a:moveTo>
                                  <a:pt x="51435" y="0"/>
                                </a:moveTo>
                                <a:cubicBezTo>
                                  <a:pt x="66675" y="0"/>
                                  <a:pt x="79057" y="3810"/>
                                  <a:pt x="87630" y="12383"/>
                                </a:cubicBezTo>
                                <a:cubicBezTo>
                                  <a:pt x="96202" y="20955"/>
                                  <a:pt x="100965" y="32385"/>
                                  <a:pt x="100965" y="47625"/>
                                </a:cubicBezTo>
                                <a:lnTo>
                                  <a:pt x="100965" y="118110"/>
                                </a:lnTo>
                                <a:lnTo>
                                  <a:pt x="78105" y="118110"/>
                                </a:lnTo>
                                <a:lnTo>
                                  <a:pt x="78105" y="100965"/>
                                </a:lnTo>
                                <a:cubicBezTo>
                                  <a:pt x="69532" y="114300"/>
                                  <a:pt x="56197" y="120967"/>
                                  <a:pt x="39052" y="120967"/>
                                </a:cubicBezTo>
                                <a:cubicBezTo>
                                  <a:pt x="21907" y="120967"/>
                                  <a:pt x="18097" y="118110"/>
                                  <a:pt x="10477" y="111442"/>
                                </a:cubicBezTo>
                                <a:cubicBezTo>
                                  <a:pt x="2857" y="104775"/>
                                  <a:pt x="0" y="96202"/>
                                  <a:pt x="0" y="85725"/>
                                </a:cubicBezTo>
                                <a:cubicBezTo>
                                  <a:pt x="0" y="75247"/>
                                  <a:pt x="4763" y="62865"/>
                                  <a:pt x="15240" y="57150"/>
                                </a:cubicBezTo>
                                <a:cubicBezTo>
                                  <a:pt x="25717" y="51435"/>
                                  <a:pt x="39052" y="48577"/>
                                  <a:pt x="55245" y="48577"/>
                                </a:cubicBezTo>
                                <a:cubicBezTo>
                                  <a:pt x="71438" y="48577"/>
                                  <a:pt x="69532" y="48577"/>
                                  <a:pt x="77152" y="50483"/>
                                </a:cubicBezTo>
                                <a:lnTo>
                                  <a:pt x="77152" y="47625"/>
                                </a:lnTo>
                                <a:cubicBezTo>
                                  <a:pt x="77152" y="39052"/>
                                  <a:pt x="75247" y="32385"/>
                                  <a:pt x="70485" y="28575"/>
                                </a:cubicBezTo>
                                <a:cubicBezTo>
                                  <a:pt x="65722" y="24765"/>
                                  <a:pt x="59055" y="21908"/>
                                  <a:pt x="50482" y="21908"/>
                                </a:cubicBezTo>
                                <a:cubicBezTo>
                                  <a:pt x="38100" y="21908"/>
                                  <a:pt x="26670" y="26670"/>
                                  <a:pt x="15240" y="35242"/>
                                </a:cubicBezTo>
                                <a:lnTo>
                                  <a:pt x="2857" y="19050"/>
                                </a:lnTo>
                                <a:cubicBezTo>
                                  <a:pt x="15240" y="6667"/>
                                  <a:pt x="31432" y="952"/>
                                  <a:pt x="51435" y="952"/>
                                </a:cubicBezTo>
                                <a:lnTo>
                                  <a:pt x="51435" y="0"/>
                                </a:lnTo>
                                <a:close/>
                                <a:moveTo>
                                  <a:pt x="44767" y="101917"/>
                                </a:moveTo>
                                <a:cubicBezTo>
                                  <a:pt x="55245" y="101917"/>
                                  <a:pt x="62865" y="98108"/>
                                  <a:pt x="68580" y="91440"/>
                                </a:cubicBezTo>
                                <a:cubicBezTo>
                                  <a:pt x="74295" y="84772"/>
                                  <a:pt x="77152" y="76200"/>
                                  <a:pt x="78105" y="64770"/>
                                </a:cubicBezTo>
                                <a:cubicBezTo>
                                  <a:pt x="70485" y="64770"/>
                                  <a:pt x="63817" y="63817"/>
                                  <a:pt x="58102" y="63817"/>
                                </a:cubicBezTo>
                                <a:cubicBezTo>
                                  <a:pt x="36195" y="63817"/>
                                  <a:pt x="24765" y="70485"/>
                                  <a:pt x="24765" y="83820"/>
                                </a:cubicBezTo>
                                <a:cubicBezTo>
                                  <a:pt x="24765" y="97155"/>
                                  <a:pt x="26670" y="93345"/>
                                  <a:pt x="30480" y="96202"/>
                                </a:cubicBezTo>
                                <a:cubicBezTo>
                                  <a:pt x="34290" y="99060"/>
                                  <a:pt x="39052" y="100965"/>
                                  <a:pt x="44767" y="100965"/>
                                </a:cubicBezTo>
                                <a:lnTo>
                                  <a:pt x="44767" y="1019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203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7560900" name="Forma libre: forma 1957560900"/>
                        <wps:cNvSpPr/>
                        <wps:spPr>
                          <a:xfrm>
                            <a:off x="624840" y="1869759"/>
                            <a:ext cx="75247" cy="119063"/>
                          </a:xfrm>
                          <a:custGeom>
                            <a:avLst/>
                            <a:gdLst>
                              <a:gd name="connsiteX0" fmla="*/ 59055 w 75247"/>
                              <a:gd name="connsiteY0" fmla="*/ 0 h 119062"/>
                              <a:gd name="connsiteX1" fmla="*/ 75248 w 75247"/>
                              <a:gd name="connsiteY1" fmla="*/ 3810 h 119062"/>
                              <a:gd name="connsiteX2" fmla="*/ 70485 w 75247"/>
                              <a:gd name="connsiteY2" fmla="*/ 24765 h 119062"/>
                              <a:gd name="connsiteX3" fmla="*/ 57150 w 75247"/>
                              <a:gd name="connsiteY3" fmla="*/ 22860 h 119062"/>
                              <a:gd name="connsiteX4" fmla="*/ 24765 w 75247"/>
                              <a:gd name="connsiteY4" fmla="*/ 38100 h 119062"/>
                              <a:gd name="connsiteX5" fmla="*/ 24765 w 75247"/>
                              <a:gd name="connsiteY5" fmla="*/ 119063 h 119062"/>
                              <a:gd name="connsiteX6" fmla="*/ 0 w 75247"/>
                              <a:gd name="connsiteY6" fmla="*/ 119063 h 119062"/>
                              <a:gd name="connsiteX7" fmla="*/ 0 w 75247"/>
                              <a:gd name="connsiteY7" fmla="*/ 3810 h 119062"/>
                              <a:gd name="connsiteX8" fmla="*/ 24765 w 75247"/>
                              <a:gd name="connsiteY8" fmla="*/ 3810 h 119062"/>
                              <a:gd name="connsiteX9" fmla="*/ 24765 w 75247"/>
                              <a:gd name="connsiteY9" fmla="*/ 18097 h 119062"/>
                              <a:gd name="connsiteX10" fmla="*/ 60008 w 75247"/>
                              <a:gd name="connsiteY10" fmla="*/ 952 h 119062"/>
                              <a:gd name="connsiteX11" fmla="*/ 59055 w 75247"/>
                              <a:gd name="connsiteY11" fmla="*/ 0 h 1190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75247" h="119062">
                                <a:moveTo>
                                  <a:pt x="59055" y="0"/>
                                </a:moveTo>
                                <a:cubicBezTo>
                                  <a:pt x="64770" y="0"/>
                                  <a:pt x="69533" y="952"/>
                                  <a:pt x="75248" y="3810"/>
                                </a:cubicBezTo>
                                <a:lnTo>
                                  <a:pt x="70485" y="24765"/>
                                </a:lnTo>
                                <a:cubicBezTo>
                                  <a:pt x="64770" y="22860"/>
                                  <a:pt x="60960" y="22860"/>
                                  <a:pt x="57150" y="22860"/>
                                </a:cubicBezTo>
                                <a:cubicBezTo>
                                  <a:pt x="45720" y="22860"/>
                                  <a:pt x="34290" y="27622"/>
                                  <a:pt x="24765" y="38100"/>
                                </a:cubicBezTo>
                                <a:lnTo>
                                  <a:pt x="24765" y="119063"/>
                                </a:lnTo>
                                <a:lnTo>
                                  <a:pt x="0" y="119063"/>
                                </a:lnTo>
                                <a:lnTo>
                                  <a:pt x="0" y="3810"/>
                                </a:lnTo>
                                <a:lnTo>
                                  <a:pt x="24765" y="3810"/>
                                </a:lnTo>
                                <a:lnTo>
                                  <a:pt x="24765" y="18097"/>
                                </a:lnTo>
                                <a:cubicBezTo>
                                  <a:pt x="35243" y="6667"/>
                                  <a:pt x="46673" y="952"/>
                                  <a:pt x="60008" y="952"/>
                                </a:cubicBezTo>
                                <a:lnTo>
                                  <a:pt x="590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203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7548004" name="Forma libre: forma 1057548004"/>
                        <wps:cNvSpPr/>
                        <wps:spPr>
                          <a:xfrm>
                            <a:off x="706756" y="1869759"/>
                            <a:ext cx="100964" cy="120967"/>
                          </a:xfrm>
                          <a:custGeom>
                            <a:avLst/>
                            <a:gdLst>
                              <a:gd name="connsiteX0" fmla="*/ 51435 w 100965"/>
                              <a:gd name="connsiteY0" fmla="*/ 0 h 120967"/>
                              <a:gd name="connsiteX1" fmla="*/ 87630 w 100965"/>
                              <a:gd name="connsiteY1" fmla="*/ 12383 h 120967"/>
                              <a:gd name="connsiteX2" fmla="*/ 100965 w 100965"/>
                              <a:gd name="connsiteY2" fmla="*/ 47625 h 120967"/>
                              <a:gd name="connsiteX3" fmla="*/ 100965 w 100965"/>
                              <a:gd name="connsiteY3" fmla="*/ 118110 h 120967"/>
                              <a:gd name="connsiteX4" fmla="*/ 78105 w 100965"/>
                              <a:gd name="connsiteY4" fmla="*/ 118110 h 120967"/>
                              <a:gd name="connsiteX5" fmla="*/ 78105 w 100965"/>
                              <a:gd name="connsiteY5" fmla="*/ 100965 h 120967"/>
                              <a:gd name="connsiteX6" fmla="*/ 39053 w 100965"/>
                              <a:gd name="connsiteY6" fmla="*/ 120967 h 120967"/>
                              <a:gd name="connsiteX7" fmla="*/ 10478 w 100965"/>
                              <a:gd name="connsiteY7" fmla="*/ 111442 h 120967"/>
                              <a:gd name="connsiteX8" fmla="*/ 0 w 100965"/>
                              <a:gd name="connsiteY8" fmla="*/ 85725 h 120967"/>
                              <a:gd name="connsiteX9" fmla="*/ 15240 w 100965"/>
                              <a:gd name="connsiteY9" fmla="*/ 57150 h 120967"/>
                              <a:gd name="connsiteX10" fmla="*/ 55245 w 100965"/>
                              <a:gd name="connsiteY10" fmla="*/ 48577 h 120967"/>
                              <a:gd name="connsiteX11" fmla="*/ 77153 w 100965"/>
                              <a:gd name="connsiteY11" fmla="*/ 50483 h 120967"/>
                              <a:gd name="connsiteX12" fmla="*/ 77153 w 100965"/>
                              <a:gd name="connsiteY12" fmla="*/ 47625 h 120967"/>
                              <a:gd name="connsiteX13" fmla="*/ 70485 w 100965"/>
                              <a:gd name="connsiteY13" fmla="*/ 28575 h 120967"/>
                              <a:gd name="connsiteX14" fmla="*/ 50483 w 100965"/>
                              <a:gd name="connsiteY14" fmla="*/ 21908 h 120967"/>
                              <a:gd name="connsiteX15" fmla="*/ 15240 w 100965"/>
                              <a:gd name="connsiteY15" fmla="*/ 35242 h 120967"/>
                              <a:gd name="connsiteX16" fmla="*/ 2858 w 100965"/>
                              <a:gd name="connsiteY16" fmla="*/ 19050 h 120967"/>
                              <a:gd name="connsiteX17" fmla="*/ 51435 w 100965"/>
                              <a:gd name="connsiteY17" fmla="*/ 952 h 120967"/>
                              <a:gd name="connsiteX18" fmla="*/ 51435 w 100965"/>
                              <a:gd name="connsiteY18" fmla="*/ 0 h 120967"/>
                              <a:gd name="connsiteX19" fmla="*/ 44767 w 100965"/>
                              <a:gd name="connsiteY19" fmla="*/ 101917 h 120967"/>
                              <a:gd name="connsiteX20" fmla="*/ 68580 w 100965"/>
                              <a:gd name="connsiteY20" fmla="*/ 91440 h 120967"/>
                              <a:gd name="connsiteX21" fmla="*/ 78105 w 100965"/>
                              <a:gd name="connsiteY21" fmla="*/ 64770 h 120967"/>
                              <a:gd name="connsiteX22" fmla="*/ 58103 w 100965"/>
                              <a:gd name="connsiteY22" fmla="*/ 63817 h 120967"/>
                              <a:gd name="connsiteX23" fmla="*/ 24765 w 100965"/>
                              <a:gd name="connsiteY23" fmla="*/ 83820 h 120967"/>
                              <a:gd name="connsiteX24" fmla="*/ 30480 w 100965"/>
                              <a:gd name="connsiteY24" fmla="*/ 96202 h 120967"/>
                              <a:gd name="connsiteX25" fmla="*/ 44767 w 100965"/>
                              <a:gd name="connsiteY25" fmla="*/ 100965 h 120967"/>
                              <a:gd name="connsiteX26" fmla="*/ 44767 w 100965"/>
                              <a:gd name="connsiteY26" fmla="*/ 101917 h 12096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100965" h="120967">
                                <a:moveTo>
                                  <a:pt x="51435" y="0"/>
                                </a:moveTo>
                                <a:cubicBezTo>
                                  <a:pt x="66675" y="0"/>
                                  <a:pt x="79058" y="3810"/>
                                  <a:pt x="87630" y="12383"/>
                                </a:cubicBezTo>
                                <a:cubicBezTo>
                                  <a:pt x="96203" y="20955"/>
                                  <a:pt x="100965" y="32385"/>
                                  <a:pt x="100965" y="47625"/>
                                </a:cubicBezTo>
                                <a:lnTo>
                                  <a:pt x="100965" y="118110"/>
                                </a:lnTo>
                                <a:lnTo>
                                  <a:pt x="78105" y="118110"/>
                                </a:lnTo>
                                <a:lnTo>
                                  <a:pt x="78105" y="100965"/>
                                </a:lnTo>
                                <a:cubicBezTo>
                                  <a:pt x="69533" y="114300"/>
                                  <a:pt x="56197" y="120967"/>
                                  <a:pt x="39053" y="120967"/>
                                </a:cubicBezTo>
                                <a:cubicBezTo>
                                  <a:pt x="21908" y="120967"/>
                                  <a:pt x="18097" y="118110"/>
                                  <a:pt x="10478" y="111442"/>
                                </a:cubicBezTo>
                                <a:cubicBezTo>
                                  <a:pt x="2858" y="104775"/>
                                  <a:pt x="0" y="96202"/>
                                  <a:pt x="0" y="85725"/>
                                </a:cubicBezTo>
                                <a:cubicBezTo>
                                  <a:pt x="0" y="75247"/>
                                  <a:pt x="4763" y="62865"/>
                                  <a:pt x="15240" y="57150"/>
                                </a:cubicBezTo>
                                <a:cubicBezTo>
                                  <a:pt x="25717" y="51435"/>
                                  <a:pt x="39053" y="48577"/>
                                  <a:pt x="55245" y="48577"/>
                                </a:cubicBezTo>
                                <a:cubicBezTo>
                                  <a:pt x="71438" y="48577"/>
                                  <a:pt x="69533" y="48577"/>
                                  <a:pt x="77153" y="50483"/>
                                </a:cubicBezTo>
                                <a:lnTo>
                                  <a:pt x="77153" y="47625"/>
                                </a:lnTo>
                                <a:cubicBezTo>
                                  <a:pt x="77153" y="39052"/>
                                  <a:pt x="75247" y="32385"/>
                                  <a:pt x="70485" y="28575"/>
                                </a:cubicBezTo>
                                <a:cubicBezTo>
                                  <a:pt x="65722" y="24765"/>
                                  <a:pt x="59055" y="21908"/>
                                  <a:pt x="50483" y="21908"/>
                                </a:cubicBezTo>
                                <a:cubicBezTo>
                                  <a:pt x="38100" y="21908"/>
                                  <a:pt x="26670" y="26670"/>
                                  <a:pt x="15240" y="35242"/>
                                </a:cubicBezTo>
                                <a:lnTo>
                                  <a:pt x="2858" y="19050"/>
                                </a:lnTo>
                                <a:cubicBezTo>
                                  <a:pt x="15240" y="6667"/>
                                  <a:pt x="31433" y="952"/>
                                  <a:pt x="51435" y="952"/>
                                </a:cubicBezTo>
                                <a:lnTo>
                                  <a:pt x="51435" y="0"/>
                                </a:lnTo>
                                <a:close/>
                                <a:moveTo>
                                  <a:pt x="44767" y="101917"/>
                                </a:moveTo>
                                <a:cubicBezTo>
                                  <a:pt x="55245" y="101917"/>
                                  <a:pt x="62865" y="98108"/>
                                  <a:pt x="68580" y="91440"/>
                                </a:cubicBezTo>
                                <a:cubicBezTo>
                                  <a:pt x="74295" y="84772"/>
                                  <a:pt x="77153" y="76200"/>
                                  <a:pt x="78105" y="64770"/>
                                </a:cubicBezTo>
                                <a:cubicBezTo>
                                  <a:pt x="70485" y="64770"/>
                                  <a:pt x="63817" y="63817"/>
                                  <a:pt x="58103" y="63817"/>
                                </a:cubicBezTo>
                                <a:cubicBezTo>
                                  <a:pt x="36195" y="63817"/>
                                  <a:pt x="24765" y="70485"/>
                                  <a:pt x="24765" y="83820"/>
                                </a:cubicBezTo>
                                <a:cubicBezTo>
                                  <a:pt x="24765" y="97155"/>
                                  <a:pt x="26670" y="93345"/>
                                  <a:pt x="30480" y="96202"/>
                                </a:cubicBezTo>
                                <a:cubicBezTo>
                                  <a:pt x="34290" y="99060"/>
                                  <a:pt x="39053" y="100965"/>
                                  <a:pt x="44767" y="100965"/>
                                </a:cubicBezTo>
                                <a:lnTo>
                                  <a:pt x="44767" y="1019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203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9580771" name="Forma libre: forma 839580771"/>
                        <wps:cNvSpPr/>
                        <wps:spPr>
                          <a:xfrm>
                            <a:off x="882015" y="1823085"/>
                            <a:ext cx="108586" cy="167641"/>
                          </a:xfrm>
                          <a:custGeom>
                            <a:avLst/>
                            <a:gdLst>
                              <a:gd name="connsiteX0" fmla="*/ 83820 w 108585"/>
                              <a:gd name="connsiteY0" fmla="*/ 953 h 167640"/>
                              <a:gd name="connsiteX1" fmla="*/ 108585 w 108585"/>
                              <a:gd name="connsiteY1" fmla="*/ 953 h 167640"/>
                              <a:gd name="connsiteX2" fmla="*/ 108585 w 108585"/>
                              <a:gd name="connsiteY2" fmla="*/ 164783 h 167640"/>
                              <a:gd name="connsiteX3" fmla="*/ 84773 w 108585"/>
                              <a:gd name="connsiteY3" fmla="*/ 164783 h 167640"/>
                              <a:gd name="connsiteX4" fmla="*/ 84773 w 108585"/>
                              <a:gd name="connsiteY4" fmla="*/ 153353 h 167640"/>
                              <a:gd name="connsiteX5" fmla="*/ 48578 w 108585"/>
                              <a:gd name="connsiteY5" fmla="*/ 167640 h 167640"/>
                              <a:gd name="connsiteX6" fmla="*/ 13335 w 108585"/>
                              <a:gd name="connsiteY6" fmla="*/ 151448 h 167640"/>
                              <a:gd name="connsiteX7" fmla="*/ 0 w 108585"/>
                              <a:gd name="connsiteY7" fmla="*/ 108585 h 167640"/>
                              <a:gd name="connsiteX8" fmla="*/ 15240 w 108585"/>
                              <a:gd name="connsiteY8" fmla="*/ 62865 h 167640"/>
                              <a:gd name="connsiteX9" fmla="*/ 54293 w 108585"/>
                              <a:gd name="connsiteY9" fmla="*/ 45720 h 167640"/>
                              <a:gd name="connsiteX10" fmla="*/ 83820 w 108585"/>
                              <a:gd name="connsiteY10" fmla="*/ 55245 h 167640"/>
                              <a:gd name="connsiteX11" fmla="*/ 83820 w 108585"/>
                              <a:gd name="connsiteY11" fmla="*/ 0 h 167640"/>
                              <a:gd name="connsiteX12" fmla="*/ 83820 w 108585"/>
                              <a:gd name="connsiteY12" fmla="*/ 953 h 167640"/>
                              <a:gd name="connsiteX13" fmla="*/ 54293 w 108585"/>
                              <a:gd name="connsiteY13" fmla="*/ 146685 h 167640"/>
                              <a:gd name="connsiteX14" fmla="*/ 83820 w 108585"/>
                              <a:gd name="connsiteY14" fmla="*/ 132398 h 167640"/>
                              <a:gd name="connsiteX15" fmla="*/ 83820 w 108585"/>
                              <a:gd name="connsiteY15" fmla="*/ 80010 h 167640"/>
                              <a:gd name="connsiteX16" fmla="*/ 56198 w 108585"/>
                              <a:gd name="connsiteY16" fmla="*/ 68580 h 167640"/>
                              <a:gd name="connsiteX17" fmla="*/ 33338 w 108585"/>
                              <a:gd name="connsiteY17" fmla="*/ 79058 h 167640"/>
                              <a:gd name="connsiteX18" fmla="*/ 24765 w 108585"/>
                              <a:gd name="connsiteY18" fmla="*/ 109538 h 167640"/>
                              <a:gd name="connsiteX19" fmla="*/ 32385 w 108585"/>
                              <a:gd name="connsiteY19" fmla="*/ 137160 h 167640"/>
                              <a:gd name="connsiteX20" fmla="*/ 54293 w 108585"/>
                              <a:gd name="connsiteY20" fmla="*/ 146685 h 167640"/>
                              <a:gd name="connsiteX21" fmla="*/ 54293 w 108585"/>
                              <a:gd name="connsiteY21" fmla="*/ 146685 h 1676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</a:cxnLst>
                            <a:rect l="l" t="t" r="r" b="b"/>
                            <a:pathLst>
                              <a:path w="108585" h="167640">
                                <a:moveTo>
                                  <a:pt x="83820" y="953"/>
                                </a:moveTo>
                                <a:lnTo>
                                  <a:pt x="108585" y="953"/>
                                </a:lnTo>
                                <a:lnTo>
                                  <a:pt x="108585" y="164783"/>
                                </a:lnTo>
                                <a:lnTo>
                                  <a:pt x="84773" y="164783"/>
                                </a:lnTo>
                                <a:lnTo>
                                  <a:pt x="84773" y="153353"/>
                                </a:lnTo>
                                <a:cubicBezTo>
                                  <a:pt x="74295" y="162878"/>
                                  <a:pt x="61913" y="167640"/>
                                  <a:pt x="48578" y="167640"/>
                                </a:cubicBezTo>
                                <a:cubicBezTo>
                                  <a:pt x="35243" y="167640"/>
                                  <a:pt x="22860" y="161925"/>
                                  <a:pt x="13335" y="151448"/>
                                </a:cubicBezTo>
                                <a:cubicBezTo>
                                  <a:pt x="3810" y="140970"/>
                                  <a:pt x="0" y="126683"/>
                                  <a:pt x="0" y="108585"/>
                                </a:cubicBezTo>
                                <a:cubicBezTo>
                                  <a:pt x="0" y="90488"/>
                                  <a:pt x="4763" y="74295"/>
                                  <a:pt x="15240" y="62865"/>
                                </a:cubicBezTo>
                                <a:cubicBezTo>
                                  <a:pt x="25718" y="51435"/>
                                  <a:pt x="38100" y="45720"/>
                                  <a:pt x="54293" y="45720"/>
                                </a:cubicBezTo>
                                <a:cubicBezTo>
                                  <a:pt x="70485" y="45720"/>
                                  <a:pt x="75248" y="48578"/>
                                  <a:pt x="83820" y="55245"/>
                                </a:cubicBezTo>
                                <a:lnTo>
                                  <a:pt x="83820" y="0"/>
                                </a:lnTo>
                                <a:lnTo>
                                  <a:pt x="83820" y="953"/>
                                </a:lnTo>
                                <a:close/>
                                <a:moveTo>
                                  <a:pt x="54293" y="146685"/>
                                </a:moveTo>
                                <a:cubicBezTo>
                                  <a:pt x="65723" y="146685"/>
                                  <a:pt x="75248" y="141923"/>
                                  <a:pt x="83820" y="132398"/>
                                </a:cubicBezTo>
                                <a:lnTo>
                                  <a:pt x="83820" y="80010"/>
                                </a:lnTo>
                                <a:cubicBezTo>
                                  <a:pt x="76200" y="72390"/>
                                  <a:pt x="66675" y="68580"/>
                                  <a:pt x="56198" y="68580"/>
                                </a:cubicBezTo>
                                <a:cubicBezTo>
                                  <a:pt x="45720" y="68580"/>
                                  <a:pt x="39053" y="72390"/>
                                  <a:pt x="33338" y="79058"/>
                                </a:cubicBezTo>
                                <a:cubicBezTo>
                                  <a:pt x="27623" y="85725"/>
                                  <a:pt x="24765" y="96203"/>
                                  <a:pt x="24765" y="109538"/>
                                </a:cubicBezTo>
                                <a:cubicBezTo>
                                  <a:pt x="24765" y="122873"/>
                                  <a:pt x="27623" y="130493"/>
                                  <a:pt x="32385" y="137160"/>
                                </a:cubicBezTo>
                                <a:cubicBezTo>
                                  <a:pt x="37148" y="143828"/>
                                  <a:pt x="44768" y="146685"/>
                                  <a:pt x="54293" y="146685"/>
                                </a:cubicBezTo>
                                <a:lnTo>
                                  <a:pt x="54293" y="1466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203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849988" name="Forma libre: forma 60849988"/>
                        <wps:cNvSpPr/>
                        <wps:spPr>
                          <a:xfrm>
                            <a:off x="1015366" y="1869759"/>
                            <a:ext cx="105727" cy="120967"/>
                          </a:xfrm>
                          <a:custGeom>
                            <a:avLst/>
                            <a:gdLst>
                              <a:gd name="connsiteX0" fmla="*/ 57150 w 105727"/>
                              <a:gd name="connsiteY0" fmla="*/ 100013 h 120967"/>
                              <a:gd name="connsiteX1" fmla="*/ 92393 w 105727"/>
                              <a:gd name="connsiteY1" fmla="*/ 86677 h 120967"/>
                              <a:gd name="connsiteX2" fmla="*/ 103823 w 105727"/>
                              <a:gd name="connsiteY2" fmla="*/ 103822 h 120967"/>
                              <a:gd name="connsiteX3" fmla="*/ 55245 w 105727"/>
                              <a:gd name="connsiteY3" fmla="*/ 120967 h 120967"/>
                              <a:gd name="connsiteX4" fmla="*/ 15240 w 105727"/>
                              <a:gd name="connsiteY4" fmla="*/ 104775 h 120967"/>
                              <a:gd name="connsiteX5" fmla="*/ 0 w 105727"/>
                              <a:gd name="connsiteY5" fmla="*/ 61913 h 120967"/>
                              <a:gd name="connsiteX6" fmla="*/ 16193 w 105727"/>
                              <a:gd name="connsiteY6" fmla="*/ 18097 h 120967"/>
                              <a:gd name="connsiteX7" fmla="*/ 60008 w 105727"/>
                              <a:gd name="connsiteY7" fmla="*/ 0 h 120967"/>
                              <a:gd name="connsiteX8" fmla="*/ 92393 w 105727"/>
                              <a:gd name="connsiteY8" fmla="*/ 10477 h 120967"/>
                              <a:gd name="connsiteX9" fmla="*/ 105728 w 105727"/>
                              <a:gd name="connsiteY9" fmla="*/ 40005 h 120967"/>
                              <a:gd name="connsiteX10" fmla="*/ 97155 w 105727"/>
                              <a:gd name="connsiteY10" fmla="*/ 61913 h 120967"/>
                              <a:gd name="connsiteX11" fmla="*/ 72390 w 105727"/>
                              <a:gd name="connsiteY11" fmla="*/ 70485 h 120967"/>
                              <a:gd name="connsiteX12" fmla="*/ 23813 w 105727"/>
                              <a:gd name="connsiteY12" fmla="*/ 70485 h 120967"/>
                              <a:gd name="connsiteX13" fmla="*/ 57150 w 105727"/>
                              <a:gd name="connsiteY13" fmla="*/ 100013 h 120967"/>
                              <a:gd name="connsiteX14" fmla="*/ 57150 w 105727"/>
                              <a:gd name="connsiteY14" fmla="*/ 100013 h 120967"/>
                              <a:gd name="connsiteX15" fmla="*/ 59055 w 105727"/>
                              <a:gd name="connsiteY15" fmla="*/ 20002 h 120967"/>
                              <a:gd name="connsiteX16" fmla="*/ 36195 w 105727"/>
                              <a:gd name="connsiteY16" fmla="*/ 28575 h 120967"/>
                              <a:gd name="connsiteX17" fmla="*/ 24765 w 105727"/>
                              <a:gd name="connsiteY17" fmla="*/ 53340 h 120967"/>
                              <a:gd name="connsiteX18" fmla="*/ 69533 w 105727"/>
                              <a:gd name="connsiteY18" fmla="*/ 53340 h 120967"/>
                              <a:gd name="connsiteX19" fmla="*/ 80010 w 105727"/>
                              <a:gd name="connsiteY19" fmla="*/ 49530 h 120967"/>
                              <a:gd name="connsiteX20" fmla="*/ 83820 w 105727"/>
                              <a:gd name="connsiteY20" fmla="*/ 39052 h 120967"/>
                              <a:gd name="connsiteX21" fmla="*/ 77153 w 105727"/>
                              <a:gd name="connsiteY21" fmla="*/ 25717 h 120967"/>
                              <a:gd name="connsiteX22" fmla="*/ 60008 w 105727"/>
                              <a:gd name="connsiteY22" fmla="*/ 20002 h 120967"/>
                              <a:gd name="connsiteX23" fmla="*/ 59055 w 105727"/>
                              <a:gd name="connsiteY23" fmla="*/ 20002 h 12096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</a:cxnLst>
                            <a:rect l="l" t="t" r="r" b="b"/>
                            <a:pathLst>
                              <a:path w="105727" h="120967">
                                <a:moveTo>
                                  <a:pt x="57150" y="100013"/>
                                </a:moveTo>
                                <a:cubicBezTo>
                                  <a:pt x="69533" y="100013"/>
                                  <a:pt x="81915" y="95250"/>
                                  <a:pt x="92393" y="86677"/>
                                </a:cubicBezTo>
                                <a:lnTo>
                                  <a:pt x="103823" y="103822"/>
                                </a:lnTo>
                                <a:cubicBezTo>
                                  <a:pt x="90488" y="115252"/>
                                  <a:pt x="74295" y="120967"/>
                                  <a:pt x="55245" y="120967"/>
                                </a:cubicBezTo>
                                <a:cubicBezTo>
                                  <a:pt x="36195" y="120967"/>
                                  <a:pt x="25718" y="115252"/>
                                  <a:pt x="15240" y="104775"/>
                                </a:cubicBezTo>
                                <a:cubicBezTo>
                                  <a:pt x="4763" y="94297"/>
                                  <a:pt x="0" y="80010"/>
                                  <a:pt x="0" y="61913"/>
                                </a:cubicBezTo>
                                <a:cubicBezTo>
                                  <a:pt x="0" y="43815"/>
                                  <a:pt x="5715" y="29527"/>
                                  <a:pt x="16193" y="18097"/>
                                </a:cubicBezTo>
                                <a:cubicBezTo>
                                  <a:pt x="26670" y="5715"/>
                                  <a:pt x="40958" y="0"/>
                                  <a:pt x="60008" y="0"/>
                                </a:cubicBezTo>
                                <a:cubicBezTo>
                                  <a:pt x="79058" y="0"/>
                                  <a:pt x="83820" y="3810"/>
                                  <a:pt x="92393" y="10477"/>
                                </a:cubicBezTo>
                                <a:cubicBezTo>
                                  <a:pt x="101918" y="17145"/>
                                  <a:pt x="105728" y="27622"/>
                                  <a:pt x="105728" y="40005"/>
                                </a:cubicBezTo>
                                <a:cubicBezTo>
                                  <a:pt x="105728" y="52388"/>
                                  <a:pt x="102870" y="56197"/>
                                  <a:pt x="97155" y="61913"/>
                                </a:cubicBezTo>
                                <a:cubicBezTo>
                                  <a:pt x="91440" y="67627"/>
                                  <a:pt x="82868" y="70485"/>
                                  <a:pt x="72390" y="70485"/>
                                </a:cubicBezTo>
                                <a:lnTo>
                                  <a:pt x="23813" y="70485"/>
                                </a:lnTo>
                                <a:cubicBezTo>
                                  <a:pt x="26670" y="89535"/>
                                  <a:pt x="38100" y="99060"/>
                                  <a:pt x="57150" y="100013"/>
                                </a:cubicBezTo>
                                <a:lnTo>
                                  <a:pt x="57150" y="100013"/>
                                </a:lnTo>
                                <a:close/>
                                <a:moveTo>
                                  <a:pt x="59055" y="20002"/>
                                </a:moveTo>
                                <a:cubicBezTo>
                                  <a:pt x="49530" y="20002"/>
                                  <a:pt x="41910" y="22860"/>
                                  <a:pt x="36195" y="28575"/>
                                </a:cubicBezTo>
                                <a:cubicBezTo>
                                  <a:pt x="29528" y="34290"/>
                                  <a:pt x="25718" y="42863"/>
                                  <a:pt x="24765" y="53340"/>
                                </a:cubicBezTo>
                                <a:lnTo>
                                  <a:pt x="69533" y="53340"/>
                                </a:lnTo>
                                <a:cubicBezTo>
                                  <a:pt x="74295" y="53340"/>
                                  <a:pt x="78105" y="52388"/>
                                  <a:pt x="80010" y="49530"/>
                                </a:cubicBezTo>
                                <a:cubicBezTo>
                                  <a:pt x="82868" y="46672"/>
                                  <a:pt x="83820" y="43815"/>
                                  <a:pt x="83820" y="39052"/>
                                </a:cubicBezTo>
                                <a:cubicBezTo>
                                  <a:pt x="83820" y="34290"/>
                                  <a:pt x="81915" y="29527"/>
                                  <a:pt x="77153" y="25717"/>
                                </a:cubicBezTo>
                                <a:cubicBezTo>
                                  <a:pt x="72390" y="21908"/>
                                  <a:pt x="66675" y="20002"/>
                                  <a:pt x="60008" y="20002"/>
                                </a:cubicBezTo>
                                <a:lnTo>
                                  <a:pt x="59055" y="200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203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6610072" name="Forma libre: forma 846610072"/>
                        <wps:cNvSpPr/>
                        <wps:spPr>
                          <a:xfrm>
                            <a:off x="1191577" y="1821181"/>
                            <a:ext cx="146685" cy="169545"/>
                          </a:xfrm>
                          <a:custGeom>
                            <a:avLst/>
                            <a:gdLst>
                              <a:gd name="connsiteX0" fmla="*/ 77153 w 146685"/>
                              <a:gd name="connsiteY0" fmla="*/ 169545 h 169545"/>
                              <a:gd name="connsiteX1" fmla="*/ 21908 w 146685"/>
                              <a:gd name="connsiteY1" fmla="*/ 147638 h 169545"/>
                              <a:gd name="connsiteX2" fmla="*/ 0 w 146685"/>
                              <a:gd name="connsiteY2" fmla="*/ 85725 h 169545"/>
                              <a:gd name="connsiteX3" fmla="*/ 21908 w 146685"/>
                              <a:gd name="connsiteY3" fmla="*/ 22860 h 169545"/>
                              <a:gd name="connsiteX4" fmla="*/ 80010 w 146685"/>
                              <a:gd name="connsiteY4" fmla="*/ 0 h 169545"/>
                              <a:gd name="connsiteX5" fmla="*/ 118110 w 146685"/>
                              <a:gd name="connsiteY5" fmla="*/ 9525 h 169545"/>
                              <a:gd name="connsiteX6" fmla="*/ 143828 w 146685"/>
                              <a:gd name="connsiteY6" fmla="*/ 35242 h 169545"/>
                              <a:gd name="connsiteX7" fmla="*/ 123825 w 146685"/>
                              <a:gd name="connsiteY7" fmla="*/ 48578 h 169545"/>
                              <a:gd name="connsiteX8" fmla="*/ 80010 w 146685"/>
                              <a:gd name="connsiteY8" fmla="*/ 23813 h 169545"/>
                              <a:gd name="connsiteX9" fmla="*/ 40958 w 146685"/>
                              <a:gd name="connsiteY9" fmla="*/ 40005 h 169545"/>
                              <a:gd name="connsiteX10" fmla="*/ 26670 w 146685"/>
                              <a:gd name="connsiteY10" fmla="*/ 85725 h 169545"/>
                              <a:gd name="connsiteX11" fmla="*/ 41910 w 146685"/>
                              <a:gd name="connsiteY11" fmla="*/ 130492 h 169545"/>
                              <a:gd name="connsiteX12" fmla="*/ 79058 w 146685"/>
                              <a:gd name="connsiteY12" fmla="*/ 145733 h 169545"/>
                              <a:gd name="connsiteX13" fmla="*/ 129540 w 146685"/>
                              <a:gd name="connsiteY13" fmla="*/ 120967 h 169545"/>
                              <a:gd name="connsiteX14" fmla="*/ 146685 w 146685"/>
                              <a:gd name="connsiteY14" fmla="*/ 137160 h 169545"/>
                              <a:gd name="connsiteX15" fmla="*/ 116205 w 146685"/>
                              <a:gd name="connsiteY15" fmla="*/ 160973 h 169545"/>
                              <a:gd name="connsiteX16" fmla="*/ 77153 w 146685"/>
                              <a:gd name="connsiteY16" fmla="*/ 169545 h 169545"/>
                              <a:gd name="connsiteX17" fmla="*/ 77153 w 146685"/>
                              <a:gd name="connsiteY17" fmla="*/ 169545 h 1695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146685" h="169545">
                                <a:moveTo>
                                  <a:pt x="77153" y="169545"/>
                                </a:moveTo>
                                <a:cubicBezTo>
                                  <a:pt x="55245" y="169545"/>
                                  <a:pt x="37148" y="161925"/>
                                  <a:pt x="21908" y="147638"/>
                                </a:cubicBezTo>
                                <a:cubicBezTo>
                                  <a:pt x="6668" y="133350"/>
                                  <a:pt x="0" y="112395"/>
                                  <a:pt x="0" y="85725"/>
                                </a:cubicBezTo>
                                <a:cubicBezTo>
                                  <a:pt x="0" y="59055"/>
                                  <a:pt x="7620" y="39053"/>
                                  <a:pt x="21908" y="22860"/>
                                </a:cubicBezTo>
                                <a:cubicBezTo>
                                  <a:pt x="37148" y="7620"/>
                                  <a:pt x="56198" y="0"/>
                                  <a:pt x="80010" y="0"/>
                                </a:cubicBezTo>
                                <a:cubicBezTo>
                                  <a:pt x="103823" y="0"/>
                                  <a:pt x="106680" y="2858"/>
                                  <a:pt x="118110" y="9525"/>
                                </a:cubicBezTo>
                                <a:cubicBezTo>
                                  <a:pt x="129540" y="15240"/>
                                  <a:pt x="138113" y="24765"/>
                                  <a:pt x="143828" y="35242"/>
                                </a:cubicBezTo>
                                <a:lnTo>
                                  <a:pt x="123825" y="48578"/>
                                </a:lnTo>
                                <a:cubicBezTo>
                                  <a:pt x="113348" y="32385"/>
                                  <a:pt x="99060" y="23813"/>
                                  <a:pt x="80010" y="23813"/>
                                </a:cubicBezTo>
                                <a:cubicBezTo>
                                  <a:pt x="60960" y="23813"/>
                                  <a:pt x="50483" y="29528"/>
                                  <a:pt x="40958" y="40005"/>
                                </a:cubicBezTo>
                                <a:cubicBezTo>
                                  <a:pt x="31433" y="50483"/>
                                  <a:pt x="26670" y="65723"/>
                                  <a:pt x="26670" y="85725"/>
                                </a:cubicBezTo>
                                <a:cubicBezTo>
                                  <a:pt x="26670" y="105728"/>
                                  <a:pt x="31433" y="120015"/>
                                  <a:pt x="41910" y="130492"/>
                                </a:cubicBezTo>
                                <a:cubicBezTo>
                                  <a:pt x="51435" y="140970"/>
                                  <a:pt x="63818" y="145733"/>
                                  <a:pt x="79058" y="145733"/>
                                </a:cubicBezTo>
                                <a:cubicBezTo>
                                  <a:pt x="94298" y="145733"/>
                                  <a:pt x="115253" y="137160"/>
                                  <a:pt x="129540" y="120967"/>
                                </a:cubicBezTo>
                                <a:lnTo>
                                  <a:pt x="146685" y="137160"/>
                                </a:lnTo>
                                <a:cubicBezTo>
                                  <a:pt x="138113" y="146685"/>
                                  <a:pt x="127635" y="154305"/>
                                  <a:pt x="116205" y="160973"/>
                                </a:cubicBezTo>
                                <a:cubicBezTo>
                                  <a:pt x="103823" y="166688"/>
                                  <a:pt x="91440" y="169545"/>
                                  <a:pt x="77153" y="169545"/>
                                </a:cubicBezTo>
                                <a:lnTo>
                                  <a:pt x="77153" y="169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203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3814586" name="Forma libre: forma 1603814586"/>
                        <wps:cNvSpPr/>
                        <wps:spPr>
                          <a:xfrm>
                            <a:off x="1357313" y="1873567"/>
                            <a:ext cx="102871" cy="118111"/>
                          </a:xfrm>
                          <a:custGeom>
                            <a:avLst/>
                            <a:gdLst>
                              <a:gd name="connsiteX0" fmla="*/ 78105 w 102870"/>
                              <a:gd name="connsiteY0" fmla="*/ 0 h 118110"/>
                              <a:gd name="connsiteX1" fmla="*/ 102870 w 102870"/>
                              <a:gd name="connsiteY1" fmla="*/ 0 h 118110"/>
                              <a:gd name="connsiteX2" fmla="*/ 102870 w 102870"/>
                              <a:gd name="connsiteY2" fmla="*/ 115253 h 118110"/>
                              <a:gd name="connsiteX3" fmla="*/ 79058 w 102870"/>
                              <a:gd name="connsiteY3" fmla="*/ 115253 h 118110"/>
                              <a:gd name="connsiteX4" fmla="*/ 79058 w 102870"/>
                              <a:gd name="connsiteY4" fmla="*/ 99060 h 118110"/>
                              <a:gd name="connsiteX5" fmla="*/ 36195 w 102870"/>
                              <a:gd name="connsiteY5" fmla="*/ 118110 h 118110"/>
                              <a:gd name="connsiteX6" fmla="*/ 9525 w 102870"/>
                              <a:gd name="connsiteY6" fmla="*/ 108585 h 118110"/>
                              <a:gd name="connsiteX7" fmla="*/ 0 w 102870"/>
                              <a:gd name="connsiteY7" fmla="*/ 80963 h 118110"/>
                              <a:gd name="connsiteX8" fmla="*/ 0 w 102870"/>
                              <a:gd name="connsiteY8" fmla="*/ 0 h 118110"/>
                              <a:gd name="connsiteX9" fmla="*/ 24765 w 102870"/>
                              <a:gd name="connsiteY9" fmla="*/ 0 h 118110"/>
                              <a:gd name="connsiteX10" fmla="*/ 24765 w 102870"/>
                              <a:gd name="connsiteY10" fmla="*/ 75248 h 118110"/>
                              <a:gd name="connsiteX11" fmla="*/ 41910 w 102870"/>
                              <a:gd name="connsiteY11" fmla="*/ 95250 h 118110"/>
                              <a:gd name="connsiteX12" fmla="*/ 78105 w 102870"/>
                              <a:gd name="connsiteY12" fmla="*/ 78105 h 118110"/>
                              <a:gd name="connsiteX13" fmla="*/ 78105 w 102870"/>
                              <a:gd name="connsiteY13" fmla="*/ 0 h 118110"/>
                              <a:gd name="connsiteX14" fmla="*/ 78105 w 102870"/>
                              <a:gd name="connsiteY14" fmla="*/ 0 h 11811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102870" h="118110">
                                <a:moveTo>
                                  <a:pt x="78105" y="0"/>
                                </a:moveTo>
                                <a:lnTo>
                                  <a:pt x="102870" y="0"/>
                                </a:lnTo>
                                <a:lnTo>
                                  <a:pt x="102870" y="115253"/>
                                </a:lnTo>
                                <a:lnTo>
                                  <a:pt x="79058" y="115253"/>
                                </a:lnTo>
                                <a:lnTo>
                                  <a:pt x="79058" y="99060"/>
                                </a:lnTo>
                                <a:cubicBezTo>
                                  <a:pt x="64770" y="111442"/>
                                  <a:pt x="50483" y="118110"/>
                                  <a:pt x="36195" y="118110"/>
                                </a:cubicBezTo>
                                <a:cubicBezTo>
                                  <a:pt x="21908" y="118110"/>
                                  <a:pt x="16192" y="115253"/>
                                  <a:pt x="9525" y="108585"/>
                                </a:cubicBezTo>
                                <a:cubicBezTo>
                                  <a:pt x="2858" y="101917"/>
                                  <a:pt x="0" y="93345"/>
                                  <a:pt x="0" y="80963"/>
                                </a:cubicBezTo>
                                <a:lnTo>
                                  <a:pt x="0" y="0"/>
                                </a:lnTo>
                                <a:lnTo>
                                  <a:pt x="24765" y="0"/>
                                </a:lnTo>
                                <a:lnTo>
                                  <a:pt x="24765" y="75248"/>
                                </a:lnTo>
                                <a:cubicBezTo>
                                  <a:pt x="24765" y="88583"/>
                                  <a:pt x="30480" y="95250"/>
                                  <a:pt x="41910" y="95250"/>
                                </a:cubicBezTo>
                                <a:cubicBezTo>
                                  <a:pt x="53340" y="95250"/>
                                  <a:pt x="64770" y="89535"/>
                                  <a:pt x="78105" y="78105"/>
                                </a:cubicBezTo>
                                <a:lnTo>
                                  <a:pt x="78105" y="0"/>
                                </a:lnTo>
                                <a:lnTo>
                                  <a:pt x="781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203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2763264" name="Forma libre: forma 1402763264"/>
                        <wps:cNvSpPr/>
                        <wps:spPr>
                          <a:xfrm>
                            <a:off x="1484947" y="1869759"/>
                            <a:ext cx="105727" cy="120967"/>
                          </a:xfrm>
                          <a:custGeom>
                            <a:avLst/>
                            <a:gdLst>
                              <a:gd name="connsiteX0" fmla="*/ 57150 w 105727"/>
                              <a:gd name="connsiteY0" fmla="*/ 100013 h 120967"/>
                              <a:gd name="connsiteX1" fmla="*/ 92392 w 105727"/>
                              <a:gd name="connsiteY1" fmla="*/ 86677 h 120967"/>
                              <a:gd name="connsiteX2" fmla="*/ 103823 w 105727"/>
                              <a:gd name="connsiteY2" fmla="*/ 103822 h 120967"/>
                              <a:gd name="connsiteX3" fmla="*/ 55245 w 105727"/>
                              <a:gd name="connsiteY3" fmla="*/ 120967 h 120967"/>
                              <a:gd name="connsiteX4" fmla="*/ 15240 w 105727"/>
                              <a:gd name="connsiteY4" fmla="*/ 104775 h 120967"/>
                              <a:gd name="connsiteX5" fmla="*/ 0 w 105727"/>
                              <a:gd name="connsiteY5" fmla="*/ 61913 h 120967"/>
                              <a:gd name="connsiteX6" fmla="*/ 16192 w 105727"/>
                              <a:gd name="connsiteY6" fmla="*/ 18097 h 120967"/>
                              <a:gd name="connsiteX7" fmla="*/ 60008 w 105727"/>
                              <a:gd name="connsiteY7" fmla="*/ 0 h 120967"/>
                              <a:gd name="connsiteX8" fmla="*/ 92392 w 105727"/>
                              <a:gd name="connsiteY8" fmla="*/ 10477 h 120967"/>
                              <a:gd name="connsiteX9" fmla="*/ 105728 w 105727"/>
                              <a:gd name="connsiteY9" fmla="*/ 40005 h 120967"/>
                              <a:gd name="connsiteX10" fmla="*/ 97155 w 105727"/>
                              <a:gd name="connsiteY10" fmla="*/ 61913 h 120967"/>
                              <a:gd name="connsiteX11" fmla="*/ 72390 w 105727"/>
                              <a:gd name="connsiteY11" fmla="*/ 70485 h 120967"/>
                              <a:gd name="connsiteX12" fmla="*/ 23813 w 105727"/>
                              <a:gd name="connsiteY12" fmla="*/ 70485 h 120967"/>
                              <a:gd name="connsiteX13" fmla="*/ 57150 w 105727"/>
                              <a:gd name="connsiteY13" fmla="*/ 100013 h 120967"/>
                              <a:gd name="connsiteX14" fmla="*/ 57150 w 105727"/>
                              <a:gd name="connsiteY14" fmla="*/ 100013 h 120967"/>
                              <a:gd name="connsiteX15" fmla="*/ 58103 w 105727"/>
                              <a:gd name="connsiteY15" fmla="*/ 20002 h 120967"/>
                              <a:gd name="connsiteX16" fmla="*/ 35242 w 105727"/>
                              <a:gd name="connsiteY16" fmla="*/ 28575 h 120967"/>
                              <a:gd name="connsiteX17" fmla="*/ 23813 w 105727"/>
                              <a:gd name="connsiteY17" fmla="*/ 53340 h 120967"/>
                              <a:gd name="connsiteX18" fmla="*/ 68580 w 105727"/>
                              <a:gd name="connsiteY18" fmla="*/ 53340 h 120967"/>
                              <a:gd name="connsiteX19" fmla="*/ 79058 w 105727"/>
                              <a:gd name="connsiteY19" fmla="*/ 49530 h 120967"/>
                              <a:gd name="connsiteX20" fmla="*/ 82867 w 105727"/>
                              <a:gd name="connsiteY20" fmla="*/ 39052 h 120967"/>
                              <a:gd name="connsiteX21" fmla="*/ 76200 w 105727"/>
                              <a:gd name="connsiteY21" fmla="*/ 25717 h 120967"/>
                              <a:gd name="connsiteX22" fmla="*/ 59055 w 105727"/>
                              <a:gd name="connsiteY22" fmla="*/ 20002 h 120967"/>
                              <a:gd name="connsiteX23" fmla="*/ 58103 w 105727"/>
                              <a:gd name="connsiteY23" fmla="*/ 20002 h 12096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</a:cxnLst>
                            <a:rect l="l" t="t" r="r" b="b"/>
                            <a:pathLst>
                              <a:path w="105727" h="120967">
                                <a:moveTo>
                                  <a:pt x="57150" y="100013"/>
                                </a:moveTo>
                                <a:cubicBezTo>
                                  <a:pt x="69533" y="100013"/>
                                  <a:pt x="81915" y="95250"/>
                                  <a:pt x="92392" y="86677"/>
                                </a:cubicBezTo>
                                <a:lnTo>
                                  <a:pt x="103823" y="103822"/>
                                </a:lnTo>
                                <a:cubicBezTo>
                                  <a:pt x="90488" y="115252"/>
                                  <a:pt x="74295" y="120967"/>
                                  <a:pt x="55245" y="120967"/>
                                </a:cubicBezTo>
                                <a:cubicBezTo>
                                  <a:pt x="36195" y="120967"/>
                                  <a:pt x="25717" y="115252"/>
                                  <a:pt x="15240" y="104775"/>
                                </a:cubicBezTo>
                                <a:cubicBezTo>
                                  <a:pt x="4763" y="94297"/>
                                  <a:pt x="0" y="80010"/>
                                  <a:pt x="0" y="61913"/>
                                </a:cubicBezTo>
                                <a:cubicBezTo>
                                  <a:pt x="0" y="43815"/>
                                  <a:pt x="5715" y="29527"/>
                                  <a:pt x="16192" y="18097"/>
                                </a:cubicBezTo>
                                <a:cubicBezTo>
                                  <a:pt x="26670" y="5715"/>
                                  <a:pt x="40958" y="0"/>
                                  <a:pt x="60008" y="0"/>
                                </a:cubicBezTo>
                                <a:cubicBezTo>
                                  <a:pt x="79058" y="0"/>
                                  <a:pt x="83820" y="3810"/>
                                  <a:pt x="92392" y="10477"/>
                                </a:cubicBezTo>
                                <a:cubicBezTo>
                                  <a:pt x="101917" y="17145"/>
                                  <a:pt x="105728" y="27622"/>
                                  <a:pt x="105728" y="40005"/>
                                </a:cubicBezTo>
                                <a:cubicBezTo>
                                  <a:pt x="105728" y="52388"/>
                                  <a:pt x="102870" y="56197"/>
                                  <a:pt x="97155" y="61913"/>
                                </a:cubicBezTo>
                                <a:cubicBezTo>
                                  <a:pt x="91440" y="67627"/>
                                  <a:pt x="82867" y="70485"/>
                                  <a:pt x="72390" y="70485"/>
                                </a:cubicBezTo>
                                <a:lnTo>
                                  <a:pt x="23813" y="70485"/>
                                </a:lnTo>
                                <a:cubicBezTo>
                                  <a:pt x="26670" y="89535"/>
                                  <a:pt x="38100" y="99060"/>
                                  <a:pt x="57150" y="100013"/>
                                </a:cubicBezTo>
                                <a:lnTo>
                                  <a:pt x="57150" y="100013"/>
                                </a:lnTo>
                                <a:close/>
                                <a:moveTo>
                                  <a:pt x="58103" y="20002"/>
                                </a:moveTo>
                                <a:cubicBezTo>
                                  <a:pt x="48578" y="20002"/>
                                  <a:pt x="40958" y="22860"/>
                                  <a:pt x="35242" y="28575"/>
                                </a:cubicBezTo>
                                <a:cubicBezTo>
                                  <a:pt x="28575" y="34290"/>
                                  <a:pt x="24765" y="42863"/>
                                  <a:pt x="23813" y="53340"/>
                                </a:cubicBezTo>
                                <a:lnTo>
                                  <a:pt x="68580" y="53340"/>
                                </a:lnTo>
                                <a:cubicBezTo>
                                  <a:pt x="73342" y="53340"/>
                                  <a:pt x="77153" y="52388"/>
                                  <a:pt x="79058" y="49530"/>
                                </a:cubicBezTo>
                                <a:cubicBezTo>
                                  <a:pt x="81915" y="46672"/>
                                  <a:pt x="82867" y="43815"/>
                                  <a:pt x="82867" y="39052"/>
                                </a:cubicBezTo>
                                <a:cubicBezTo>
                                  <a:pt x="82867" y="34290"/>
                                  <a:pt x="80963" y="29527"/>
                                  <a:pt x="76200" y="25717"/>
                                </a:cubicBezTo>
                                <a:cubicBezTo>
                                  <a:pt x="71438" y="21908"/>
                                  <a:pt x="65723" y="20002"/>
                                  <a:pt x="59055" y="20002"/>
                                </a:cubicBezTo>
                                <a:lnTo>
                                  <a:pt x="58103" y="200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203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5283534" name="Forma libre: forma 1045283534"/>
                        <wps:cNvSpPr/>
                        <wps:spPr>
                          <a:xfrm>
                            <a:off x="1615440" y="1868805"/>
                            <a:ext cx="103823" cy="119063"/>
                          </a:xfrm>
                          <a:custGeom>
                            <a:avLst/>
                            <a:gdLst>
                              <a:gd name="connsiteX0" fmla="*/ 66675 w 103822"/>
                              <a:gd name="connsiteY0" fmla="*/ 953 h 119062"/>
                              <a:gd name="connsiteX1" fmla="*/ 94297 w 103822"/>
                              <a:gd name="connsiteY1" fmla="*/ 10478 h 119062"/>
                              <a:gd name="connsiteX2" fmla="*/ 103822 w 103822"/>
                              <a:gd name="connsiteY2" fmla="*/ 38100 h 119062"/>
                              <a:gd name="connsiteX3" fmla="*/ 103822 w 103822"/>
                              <a:gd name="connsiteY3" fmla="*/ 119063 h 119062"/>
                              <a:gd name="connsiteX4" fmla="*/ 78105 w 103822"/>
                              <a:gd name="connsiteY4" fmla="*/ 119063 h 119062"/>
                              <a:gd name="connsiteX5" fmla="*/ 78105 w 103822"/>
                              <a:gd name="connsiteY5" fmla="*/ 43815 h 119062"/>
                              <a:gd name="connsiteX6" fmla="*/ 74295 w 103822"/>
                              <a:gd name="connsiteY6" fmla="*/ 27623 h 119062"/>
                              <a:gd name="connsiteX7" fmla="*/ 60960 w 103822"/>
                              <a:gd name="connsiteY7" fmla="*/ 22860 h 119062"/>
                              <a:gd name="connsiteX8" fmla="*/ 25718 w 103822"/>
                              <a:gd name="connsiteY8" fmla="*/ 37148 h 119062"/>
                              <a:gd name="connsiteX9" fmla="*/ 25718 w 103822"/>
                              <a:gd name="connsiteY9" fmla="*/ 119063 h 119062"/>
                              <a:gd name="connsiteX10" fmla="*/ 0 w 103822"/>
                              <a:gd name="connsiteY10" fmla="*/ 119063 h 119062"/>
                              <a:gd name="connsiteX11" fmla="*/ 0 w 103822"/>
                              <a:gd name="connsiteY11" fmla="*/ 3810 h 119062"/>
                              <a:gd name="connsiteX12" fmla="*/ 23813 w 103822"/>
                              <a:gd name="connsiteY12" fmla="*/ 3810 h 119062"/>
                              <a:gd name="connsiteX13" fmla="*/ 23813 w 103822"/>
                              <a:gd name="connsiteY13" fmla="*/ 17145 h 119062"/>
                              <a:gd name="connsiteX14" fmla="*/ 66675 w 103822"/>
                              <a:gd name="connsiteY14" fmla="*/ 0 h 119062"/>
                              <a:gd name="connsiteX15" fmla="*/ 66675 w 103822"/>
                              <a:gd name="connsiteY15" fmla="*/ 953 h 1190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103822" h="119062">
                                <a:moveTo>
                                  <a:pt x="66675" y="953"/>
                                </a:moveTo>
                                <a:cubicBezTo>
                                  <a:pt x="78105" y="953"/>
                                  <a:pt x="87630" y="3810"/>
                                  <a:pt x="94297" y="10478"/>
                                </a:cubicBezTo>
                                <a:cubicBezTo>
                                  <a:pt x="100965" y="17145"/>
                                  <a:pt x="103822" y="25717"/>
                                  <a:pt x="103822" y="38100"/>
                                </a:cubicBezTo>
                                <a:lnTo>
                                  <a:pt x="103822" y="119063"/>
                                </a:lnTo>
                                <a:lnTo>
                                  <a:pt x="78105" y="119063"/>
                                </a:lnTo>
                                <a:lnTo>
                                  <a:pt x="78105" y="43815"/>
                                </a:lnTo>
                                <a:cubicBezTo>
                                  <a:pt x="78105" y="36195"/>
                                  <a:pt x="77153" y="30480"/>
                                  <a:pt x="74295" y="27623"/>
                                </a:cubicBezTo>
                                <a:cubicBezTo>
                                  <a:pt x="71438" y="24765"/>
                                  <a:pt x="67628" y="22860"/>
                                  <a:pt x="60960" y="22860"/>
                                </a:cubicBezTo>
                                <a:cubicBezTo>
                                  <a:pt x="49530" y="22860"/>
                                  <a:pt x="38100" y="27623"/>
                                  <a:pt x="25718" y="37148"/>
                                </a:cubicBezTo>
                                <a:lnTo>
                                  <a:pt x="25718" y="119063"/>
                                </a:lnTo>
                                <a:lnTo>
                                  <a:pt x="0" y="119063"/>
                                </a:lnTo>
                                <a:lnTo>
                                  <a:pt x="0" y="3810"/>
                                </a:lnTo>
                                <a:lnTo>
                                  <a:pt x="23813" y="3810"/>
                                </a:lnTo>
                                <a:lnTo>
                                  <a:pt x="23813" y="17145"/>
                                </a:lnTo>
                                <a:cubicBezTo>
                                  <a:pt x="38100" y="5715"/>
                                  <a:pt x="52388" y="0"/>
                                  <a:pt x="66675" y="0"/>
                                </a:cubicBezTo>
                                <a:lnTo>
                                  <a:pt x="66675" y="9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203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373976" name="Forma libre: forma 102373976"/>
                        <wps:cNvSpPr/>
                        <wps:spPr>
                          <a:xfrm>
                            <a:off x="1736407" y="1839277"/>
                            <a:ext cx="89535" cy="151447"/>
                          </a:xfrm>
                          <a:custGeom>
                            <a:avLst/>
                            <a:gdLst>
                              <a:gd name="connsiteX0" fmla="*/ 80963 w 89534"/>
                              <a:gd name="connsiteY0" fmla="*/ 121920 h 151447"/>
                              <a:gd name="connsiteX1" fmla="*/ 89535 w 89534"/>
                              <a:gd name="connsiteY1" fmla="*/ 140970 h 151447"/>
                              <a:gd name="connsiteX2" fmla="*/ 56197 w 89534"/>
                              <a:gd name="connsiteY2" fmla="*/ 151447 h 151447"/>
                              <a:gd name="connsiteX3" fmla="*/ 28575 w 89534"/>
                              <a:gd name="connsiteY3" fmla="*/ 140970 h 151447"/>
                              <a:gd name="connsiteX4" fmla="*/ 19050 w 89534"/>
                              <a:gd name="connsiteY4" fmla="*/ 111442 h 151447"/>
                              <a:gd name="connsiteX5" fmla="*/ 19050 w 89534"/>
                              <a:gd name="connsiteY5" fmla="*/ 53340 h 151447"/>
                              <a:gd name="connsiteX6" fmla="*/ 0 w 89534"/>
                              <a:gd name="connsiteY6" fmla="*/ 53340 h 151447"/>
                              <a:gd name="connsiteX7" fmla="*/ 0 w 89534"/>
                              <a:gd name="connsiteY7" fmla="*/ 35242 h 151447"/>
                              <a:gd name="connsiteX8" fmla="*/ 19050 w 89534"/>
                              <a:gd name="connsiteY8" fmla="*/ 35242 h 151447"/>
                              <a:gd name="connsiteX9" fmla="*/ 19050 w 89534"/>
                              <a:gd name="connsiteY9" fmla="*/ 0 h 151447"/>
                              <a:gd name="connsiteX10" fmla="*/ 43815 w 89534"/>
                              <a:gd name="connsiteY10" fmla="*/ 0 h 151447"/>
                              <a:gd name="connsiteX11" fmla="*/ 43815 w 89534"/>
                              <a:gd name="connsiteY11" fmla="*/ 35242 h 151447"/>
                              <a:gd name="connsiteX12" fmla="*/ 82867 w 89534"/>
                              <a:gd name="connsiteY12" fmla="*/ 35242 h 151447"/>
                              <a:gd name="connsiteX13" fmla="*/ 82867 w 89534"/>
                              <a:gd name="connsiteY13" fmla="*/ 53340 h 151447"/>
                              <a:gd name="connsiteX14" fmla="*/ 43815 w 89534"/>
                              <a:gd name="connsiteY14" fmla="*/ 53340 h 151447"/>
                              <a:gd name="connsiteX15" fmla="*/ 43815 w 89534"/>
                              <a:gd name="connsiteY15" fmla="*/ 110490 h 151447"/>
                              <a:gd name="connsiteX16" fmla="*/ 48578 w 89534"/>
                              <a:gd name="connsiteY16" fmla="*/ 124777 h 151447"/>
                              <a:gd name="connsiteX17" fmla="*/ 60960 w 89534"/>
                              <a:gd name="connsiteY17" fmla="*/ 129540 h 151447"/>
                              <a:gd name="connsiteX18" fmla="*/ 80963 w 89534"/>
                              <a:gd name="connsiteY18" fmla="*/ 121920 h 151447"/>
                              <a:gd name="connsiteX19" fmla="*/ 80963 w 89534"/>
                              <a:gd name="connsiteY19" fmla="*/ 121920 h 1514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89534" h="151447">
                                <a:moveTo>
                                  <a:pt x="80963" y="121920"/>
                                </a:moveTo>
                                <a:lnTo>
                                  <a:pt x="89535" y="140970"/>
                                </a:lnTo>
                                <a:cubicBezTo>
                                  <a:pt x="80010" y="148590"/>
                                  <a:pt x="68580" y="151447"/>
                                  <a:pt x="56197" y="151447"/>
                                </a:cubicBezTo>
                                <a:cubicBezTo>
                                  <a:pt x="43815" y="151447"/>
                                  <a:pt x="35242" y="147638"/>
                                  <a:pt x="28575" y="140970"/>
                                </a:cubicBezTo>
                                <a:cubicBezTo>
                                  <a:pt x="21907" y="133350"/>
                                  <a:pt x="19050" y="123825"/>
                                  <a:pt x="19050" y="111442"/>
                                </a:cubicBezTo>
                                <a:lnTo>
                                  <a:pt x="19050" y="53340"/>
                                </a:lnTo>
                                <a:lnTo>
                                  <a:pt x="0" y="53340"/>
                                </a:lnTo>
                                <a:lnTo>
                                  <a:pt x="0" y="35242"/>
                                </a:lnTo>
                                <a:lnTo>
                                  <a:pt x="19050" y="35242"/>
                                </a:lnTo>
                                <a:lnTo>
                                  <a:pt x="19050" y="0"/>
                                </a:lnTo>
                                <a:lnTo>
                                  <a:pt x="43815" y="0"/>
                                </a:lnTo>
                                <a:lnTo>
                                  <a:pt x="43815" y="35242"/>
                                </a:lnTo>
                                <a:lnTo>
                                  <a:pt x="82867" y="35242"/>
                                </a:lnTo>
                                <a:lnTo>
                                  <a:pt x="82867" y="53340"/>
                                </a:lnTo>
                                <a:lnTo>
                                  <a:pt x="43815" y="53340"/>
                                </a:lnTo>
                                <a:lnTo>
                                  <a:pt x="43815" y="110490"/>
                                </a:lnTo>
                                <a:cubicBezTo>
                                  <a:pt x="43815" y="117157"/>
                                  <a:pt x="45720" y="121920"/>
                                  <a:pt x="48578" y="124777"/>
                                </a:cubicBezTo>
                                <a:cubicBezTo>
                                  <a:pt x="52388" y="127635"/>
                                  <a:pt x="56197" y="129540"/>
                                  <a:pt x="60960" y="129540"/>
                                </a:cubicBezTo>
                                <a:cubicBezTo>
                                  <a:pt x="67628" y="129540"/>
                                  <a:pt x="74295" y="127635"/>
                                  <a:pt x="80963" y="121920"/>
                                </a:cubicBezTo>
                                <a:lnTo>
                                  <a:pt x="80963" y="1219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203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2980012" name="Forma libre: forma 1262980012"/>
                        <wps:cNvSpPr/>
                        <wps:spPr>
                          <a:xfrm>
                            <a:off x="1833561" y="1869759"/>
                            <a:ext cx="100964" cy="120967"/>
                          </a:xfrm>
                          <a:custGeom>
                            <a:avLst/>
                            <a:gdLst>
                              <a:gd name="connsiteX0" fmla="*/ 51435 w 100965"/>
                              <a:gd name="connsiteY0" fmla="*/ 0 h 120967"/>
                              <a:gd name="connsiteX1" fmla="*/ 87630 w 100965"/>
                              <a:gd name="connsiteY1" fmla="*/ 12383 h 120967"/>
                              <a:gd name="connsiteX2" fmla="*/ 100965 w 100965"/>
                              <a:gd name="connsiteY2" fmla="*/ 47625 h 120967"/>
                              <a:gd name="connsiteX3" fmla="*/ 100965 w 100965"/>
                              <a:gd name="connsiteY3" fmla="*/ 118110 h 120967"/>
                              <a:gd name="connsiteX4" fmla="*/ 78105 w 100965"/>
                              <a:gd name="connsiteY4" fmla="*/ 118110 h 120967"/>
                              <a:gd name="connsiteX5" fmla="*/ 78105 w 100965"/>
                              <a:gd name="connsiteY5" fmla="*/ 100965 h 120967"/>
                              <a:gd name="connsiteX6" fmla="*/ 39053 w 100965"/>
                              <a:gd name="connsiteY6" fmla="*/ 120967 h 120967"/>
                              <a:gd name="connsiteX7" fmla="*/ 10478 w 100965"/>
                              <a:gd name="connsiteY7" fmla="*/ 111442 h 120967"/>
                              <a:gd name="connsiteX8" fmla="*/ 0 w 100965"/>
                              <a:gd name="connsiteY8" fmla="*/ 85725 h 120967"/>
                              <a:gd name="connsiteX9" fmla="*/ 15240 w 100965"/>
                              <a:gd name="connsiteY9" fmla="*/ 57150 h 120967"/>
                              <a:gd name="connsiteX10" fmla="*/ 55245 w 100965"/>
                              <a:gd name="connsiteY10" fmla="*/ 48577 h 120967"/>
                              <a:gd name="connsiteX11" fmla="*/ 77153 w 100965"/>
                              <a:gd name="connsiteY11" fmla="*/ 50483 h 120967"/>
                              <a:gd name="connsiteX12" fmla="*/ 77153 w 100965"/>
                              <a:gd name="connsiteY12" fmla="*/ 47625 h 120967"/>
                              <a:gd name="connsiteX13" fmla="*/ 70485 w 100965"/>
                              <a:gd name="connsiteY13" fmla="*/ 28575 h 120967"/>
                              <a:gd name="connsiteX14" fmla="*/ 50483 w 100965"/>
                              <a:gd name="connsiteY14" fmla="*/ 21908 h 120967"/>
                              <a:gd name="connsiteX15" fmla="*/ 15240 w 100965"/>
                              <a:gd name="connsiteY15" fmla="*/ 35242 h 120967"/>
                              <a:gd name="connsiteX16" fmla="*/ 2858 w 100965"/>
                              <a:gd name="connsiteY16" fmla="*/ 19050 h 120967"/>
                              <a:gd name="connsiteX17" fmla="*/ 51435 w 100965"/>
                              <a:gd name="connsiteY17" fmla="*/ 952 h 120967"/>
                              <a:gd name="connsiteX18" fmla="*/ 51435 w 100965"/>
                              <a:gd name="connsiteY18" fmla="*/ 0 h 120967"/>
                              <a:gd name="connsiteX19" fmla="*/ 43815 w 100965"/>
                              <a:gd name="connsiteY19" fmla="*/ 101917 h 120967"/>
                              <a:gd name="connsiteX20" fmla="*/ 67628 w 100965"/>
                              <a:gd name="connsiteY20" fmla="*/ 91440 h 120967"/>
                              <a:gd name="connsiteX21" fmla="*/ 77153 w 100965"/>
                              <a:gd name="connsiteY21" fmla="*/ 64770 h 120967"/>
                              <a:gd name="connsiteX22" fmla="*/ 57150 w 100965"/>
                              <a:gd name="connsiteY22" fmla="*/ 63817 h 120967"/>
                              <a:gd name="connsiteX23" fmla="*/ 23813 w 100965"/>
                              <a:gd name="connsiteY23" fmla="*/ 83820 h 120967"/>
                              <a:gd name="connsiteX24" fmla="*/ 29528 w 100965"/>
                              <a:gd name="connsiteY24" fmla="*/ 96202 h 120967"/>
                              <a:gd name="connsiteX25" fmla="*/ 43815 w 100965"/>
                              <a:gd name="connsiteY25" fmla="*/ 100965 h 120967"/>
                              <a:gd name="connsiteX26" fmla="*/ 43815 w 100965"/>
                              <a:gd name="connsiteY26" fmla="*/ 101917 h 12096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100965" h="120967">
                                <a:moveTo>
                                  <a:pt x="51435" y="0"/>
                                </a:moveTo>
                                <a:cubicBezTo>
                                  <a:pt x="66675" y="0"/>
                                  <a:pt x="79058" y="3810"/>
                                  <a:pt x="87630" y="12383"/>
                                </a:cubicBezTo>
                                <a:cubicBezTo>
                                  <a:pt x="96203" y="20955"/>
                                  <a:pt x="100965" y="32385"/>
                                  <a:pt x="100965" y="47625"/>
                                </a:cubicBezTo>
                                <a:lnTo>
                                  <a:pt x="100965" y="118110"/>
                                </a:lnTo>
                                <a:lnTo>
                                  <a:pt x="78105" y="118110"/>
                                </a:lnTo>
                                <a:lnTo>
                                  <a:pt x="78105" y="100965"/>
                                </a:lnTo>
                                <a:cubicBezTo>
                                  <a:pt x="69533" y="114300"/>
                                  <a:pt x="56198" y="120967"/>
                                  <a:pt x="39053" y="120967"/>
                                </a:cubicBezTo>
                                <a:cubicBezTo>
                                  <a:pt x="21908" y="120967"/>
                                  <a:pt x="18098" y="118110"/>
                                  <a:pt x="10478" y="111442"/>
                                </a:cubicBezTo>
                                <a:cubicBezTo>
                                  <a:pt x="2858" y="104775"/>
                                  <a:pt x="0" y="96202"/>
                                  <a:pt x="0" y="85725"/>
                                </a:cubicBezTo>
                                <a:cubicBezTo>
                                  <a:pt x="0" y="75247"/>
                                  <a:pt x="4763" y="62865"/>
                                  <a:pt x="15240" y="57150"/>
                                </a:cubicBezTo>
                                <a:cubicBezTo>
                                  <a:pt x="25718" y="51435"/>
                                  <a:pt x="39053" y="48577"/>
                                  <a:pt x="55245" y="48577"/>
                                </a:cubicBezTo>
                                <a:cubicBezTo>
                                  <a:pt x="71438" y="48577"/>
                                  <a:pt x="69533" y="48577"/>
                                  <a:pt x="77153" y="50483"/>
                                </a:cubicBezTo>
                                <a:lnTo>
                                  <a:pt x="77153" y="47625"/>
                                </a:lnTo>
                                <a:cubicBezTo>
                                  <a:pt x="77153" y="39052"/>
                                  <a:pt x="75248" y="32385"/>
                                  <a:pt x="70485" y="28575"/>
                                </a:cubicBezTo>
                                <a:cubicBezTo>
                                  <a:pt x="65723" y="24765"/>
                                  <a:pt x="59055" y="21908"/>
                                  <a:pt x="50483" y="21908"/>
                                </a:cubicBezTo>
                                <a:cubicBezTo>
                                  <a:pt x="38100" y="21908"/>
                                  <a:pt x="26670" y="26670"/>
                                  <a:pt x="15240" y="35242"/>
                                </a:cubicBezTo>
                                <a:lnTo>
                                  <a:pt x="2858" y="19050"/>
                                </a:lnTo>
                                <a:cubicBezTo>
                                  <a:pt x="15240" y="6667"/>
                                  <a:pt x="31433" y="952"/>
                                  <a:pt x="51435" y="952"/>
                                </a:cubicBezTo>
                                <a:lnTo>
                                  <a:pt x="51435" y="0"/>
                                </a:lnTo>
                                <a:close/>
                                <a:moveTo>
                                  <a:pt x="43815" y="101917"/>
                                </a:moveTo>
                                <a:cubicBezTo>
                                  <a:pt x="54293" y="101917"/>
                                  <a:pt x="61913" y="98108"/>
                                  <a:pt x="67628" y="91440"/>
                                </a:cubicBezTo>
                                <a:cubicBezTo>
                                  <a:pt x="73343" y="84772"/>
                                  <a:pt x="76200" y="76200"/>
                                  <a:pt x="77153" y="64770"/>
                                </a:cubicBezTo>
                                <a:cubicBezTo>
                                  <a:pt x="69533" y="64770"/>
                                  <a:pt x="62865" y="63817"/>
                                  <a:pt x="57150" y="63817"/>
                                </a:cubicBezTo>
                                <a:cubicBezTo>
                                  <a:pt x="35243" y="63817"/>
                                  <a:pt x="23813" y="70485"/>
                                  <a:pt x="23813" y="83820"/>
                                </a:cubicBezTo>
                                <a:cubicBezTo>
                                  <a:pt x="23813" y="97155"/>
                                  <a:pt x="25718" y="93345"/>
                                  <a:pt x="29528" y="96202"/>
                                </a:cubicBezTo>
                                <a:cubicBezTo>
                                  <a:pt x="33338" y="99060"/>
                                  <a:pt x="38100" y="100965"/>
                                  <a:pt x="43815" y="100965"/>
                                </a:cubicBezTo>
                                <a:lnTo>
                                  <a:pt x="43815" y="1019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203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943172" name="Forma libre: forma 110943172"/>
                        <wps:cNvSpPr/>
                        <wps:spPr>
                          <a:xfrm>
                            <a:off x="1953577" y="1869759"/>
                            <a:ext cx="93345" cy="121919"/>
                          </a:xfrm>
                          <a:custGeom>
                            <a:avLst/>
                            <a:gdLst>
                              <a:gd name="connsiteX0" fmla="*/ 46672 w 93345"/>
                              <a:gd name="connsiteY0" fmla="*/ 120967 h 121920"/>
                              <a:gd name="connsiteX1" fmla="*/ 0 w 93345"/>
                              <a:gd name="connsiteY1" fmla="*/ 102870 h 121920"/>
                              <a:gd name="connsiteX2" fmla="*/ 10478 w 93345"/>
                              <a:gd name="connsiteY2" fmla="*/ 86677 h 121920"/>
                              <a:gd name="connsiteX3" fmla="*/ 45720 w 93345"/>
                              <a:gd name="connsiteY3" fmla="*/ 100965 h 121920"/>
                              <a:gd name="connsiteX4" fmla="*/ 61913 w 93345"/>
                              <a:gd name="connsiteY4" fmla="*/ 97155 h 121920"/>
                              <a:gd name="connsiteX5" fmla="*/ 68580 w 93345"/>
                              <a:gd name="connsiteY5" fmla="*/ 86677 h 121920"/>
                              <a:gd name="connsiteX6" fmla="*/ 68580 w 93345"/>
                              <a:gd name="connsiteY6" fmla="*/ 82867 h 121920"/>
                              <a:gd name="connsiteX7" fmla="*/ 65722 w 93345"/>
                              <a:gd name="connsiteY7" fmla="*/ 79058 h 121920"/>
                              <a:gd name="connsiteX8" fmla="*/ 61913 w 93345"/>
                              <a:gd name="connsiteY8" fmla="*/ 76200 h 121920"/>
                              <a:gd name="connsiteX9" fmla="*/ 57150 w 93345"/>
                              <a:gd name="connsiteY9" fmla="*/ 74295 h 121920"/>
                              <a:gd name="connsiteX10" fmla="*/ 52388 w 93345"/>
                              <a:gd name="connsiteY10" fmla="*/ 72390 h 121920"/>
                              <a:gd name="connsiteX11" fmla="*/ 46672 w 93345"/>
                              <a:gd name="connsiteY11" fmla="*/ 70485 h 121920"/>
                              <a:gd name="connsiteX12" fmla="*/ 40958 w 93345"/>
                              <a:gd name="connsiteY12" fmla="*/ 68580 h 121920"/>
                              <a:gd name="connsiteX13" fmla="*/ 15240 w 93345"/>
                              <a:gd name="connsiteY13" fmla="*/ 56197 h 121920"/>
                              <a:gd name="connsiteX14" fmla="*/ 5715 w 93345"/>
                              <a:gd name="connsiteY14" fmla="*/ 35242 h 121920"/>
                              <a:gd name="connsiteX15" fmla="*/ 18097 w 93345"/>
                              <a:gd name="connsiteY15" fmla="*/ 9525 h 121920"/>
                              <a:gd name="connsiteX16" fmla="*/ 50483 w 93345"/>
                              <a:gd name="connsiteY16" fmla="*/ 0 h 121920"/>
                              <a:gd name="connsiteX17" fmla="*/ 91440 w 93345"/>
                              <a:gd name="connsiteY17" fmla="*/ 13335 h 121920"/>
                              <a:gd name="connsiteX18" fmla="*/ 80963 w 93345"/>
                              <a:gd name="connsiteY18" fmla="*/ 29527 h 121920"/>
                              <a:gd name="connsiteX19" fmla="*/ 51435 w 93345"/>
                              <a:gd name="connsiteY19" fmla="*/ 20002 h 121920"/>
                              <a:gd name="connsiteX20" fmla="*/ 36195 w 93345"/>
                              <a:gd name="connsiteY20" fmla="*/ 23813 h 121920"/>
                              <a:gd name="connsiteX21" fmla="*/ 30480 w 93345"/>
                              <a:gd name="connsiteY21" fmla="*/ 33338 h 121920"/>
                              <a:gd name="connsiteX22" fmla="*/ 32385 w 93345"/>
                              <a:gd name="connsiteY22" fmla="*/ 39052 h 121920"/>
                              <a:gd name="connsiteX23" fmla="*/ 38100 w 93345"/>
                              <a:gd name="connsiteY23" fmla="*/ 43815 h 121920"/>
                              <a:gd name="connsiteX24" fmla="*/ 44768 w 93345"/>
                              <a:gd name="connsiteY24" fmla="*/ 46672 h 121920"/>
                              <a:gd name="connsiteX25" fmla="*/ 53340 w 93345"/>
                              <a:gd name="connsiteY25" fmla="*/ 49530 h 121920"/>
                              <a:gd name="connsiteX26" fmla="*/ 68580 w 93345"/>
                              <a:gd name="connsiteY26" fmla="*/ 55245 h 121920"/>
                              <a:gd name="connsiteX27" fmla="*/ 80963 w 93345"/>
                              <a:gd name="connsiteY27" fmla="*/ 61913 h 121920"/>
                              <a:gd name="connsiteX28" fmla="*/ 90488 w 93345"/>
                              <a:gd name="connsiteY28" fmla="*/ 71438 h 121920"/>
                              <a:gd name="connsiteX29" fmla="*/ 93345 w 93345"/>
                              <a:gd name="connsiteY29" fmla="*/ 85725 h 121920"/>
                              <a:gd name="connsiteX30" fmla="*/ 80010 w 93345"/>
                              <a:gd name="connsiteY30" fmla="*/ 112395 h 121920"/>
                              <a:gd name="connsiteX31" fmla="*/ 46672 w 93345"/>
                              <a:gd name="connsiteY31" fmla="*/ 121920 h 121920"/>
                              <a:gd name="connsiteX32" fmla="*/ 46672 w 93345"/>
                              <a:gd name="connsiteY32" fmla="*/ 120967 h 1219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</a:cxnLst>
                            <a:rect l="l" t="t" r="r" b="b"/>
                            <a:pathLst>
                              <a:path w="93345" h="121920">
                                <a:moveTo>
                                  <a:pt x="46672" y="120967"/>
                                </a:moveTo>
                                <a:cubicBezTo>
                                  <a:pt x="26670" y="120967"/>
                                  <a:pt x="11430" y="115252"/>
                                  <a:pt x="0" y="102870"/>
                                </a:cubicBezTo>
                                <a:lnTo>
                                  <a:pt x="10478" y="86677"/>
                                </a:lnTo>
                                <a:cubicBezTo>
                                  <a:pt x="21908" y="96202"/>
                                  <a:pt x="33338" y="100965"/>
                                  <a:pt x="45720" y="100965"/>
                                </a:cubicBezTo>
                                <a:cubicBezTo>
                                  <a:pt x="58103" y="100965"/>
                                  <a:pt x="57150" y="100013"/>
                                  <a:pt x="61913" y="97155"/>
                                </a:cubicBezTo>
                                <a:cubicBezTo>
                                  <a:pt x="66675" y="94297"/>
                                  <a:pt x="68580" y="91440"/>
                                  <a:pt x="68580" y="86677"/>
                                </a:cubicBezTo>
                                <a:cubicBezTo>
                                  <a:pt x="68580" y="81915"/>
                                  <a:pt x="68580" y="83820"/>
                                  <a:pt x="68580" y="82867"/>
                                </a:cubicBezTo>
                                <a:cubicBezTo>
                                  <a:pt x="68580" y="81915"/>
                                  <a:pt x="67628" y="80010"/>
                                  <a:pt x="65722" y="79058"/>
                                </a:cubicBezTo>
                                <a:cubicBezTo>
                                  <a:pt x="63818" y="78105"/>
                                  <a:pt x="63818" y="77152"/>
                                  <a:pt x="61913" y="76200"/>
                                </a:cubicBezTo>
                                <a:cubicBezTo>
                                  <a:pt x="60008" y="75247"/>
                                  <a:pt x="59055" y="74295"/>
                                  <a:pt x="57150" y="74295"/>
                                </a:cubicBezTo>
                                <a:cubicBezTo>
                                  <a:pt x="55245" y="74295"/>
                                  <a:pt x="53340" y="73342"/>
                                  <a:pt x="52388" y="72390"/>
                                </a:cubicBezTo>
                                <a:cubicBezTo>
                                  <a:pt x="51435" y="72390"/>
                                  <a:pt x="49530" y="71438"/>
                                  <a:pt x="46672" y="70485"/>
                                </a:cubicBezTo>
                                <a:cubicBezTo>
                                  <a:pt x="43815" y="70485"/>
                                  <a:pt x="41910" y="69533"/>
                                  <a:pt x="40958" y="68580"/>
                                </a:cubicBezTo>
                                <a:cubicBezTo>
                                  <a:pt x="29528" y="64770"/>
                                  <a:pt x="20955" y="60960"/>
                                  <a:pt x="15240" y="56197"/>
                                </a:cubicBezTo>
                                <a:cubicBezTo>
                                  <a:pt x="9525" y="51435"/>
                                  <a:pt x="5715" y="44767"/>
                                  <a:pt x="5715" y="35242"/>
                                </a:cubicBezTo>
                                <a:cubicBezTo>
                                  <a:pt x="5715" y="25717"/>
                                  <a:pt x="9525" y="16192"/>
                                  <a:pt x="18097" y="9525"/>
                                </a:cubicBezTo>
                                <a:cubicBezTo>
                                  <a:pt x="26670" y="2858"/>
                                  <a:pt x="37147" y="0"/>
                                  <a:pt x="50483" y="0"/>
                                </a:cubicBezTo>
                                <a:cubicBezTo>
                                  <a:pt x="63818" y="0"/>
                                  <a:pt x="80010" y="4763"/>
                                  <a:pt x="91440" y="13335"/>
                                </a:cubicBezTo>
                                <a:lnTo>
                                  <a:pt x="80963" y="29527"/>
                                </a:lnTo>
                                <a:cubicBezTo>
                                  <a:pt x="71438" y="22860"/>
                                  <a:pt x="60960" y="20002"/>
                                  <a:pt x="51435" y="20002"/>
                                </a:cubicBezTo>
                                <a:cubicBezTo>
                                  <a:pt x="41910" y="20002"/>
                                  <a:pt x="40005" y="20955"/>
                                  <a:pt x="36195" y="23813"/>
                                </a:cubicBezTo>
                                <a:cubicBezTo>
                                  <a:pt x="32385" y="26670"/>
                                  <a:pt x="30480" y="29527"/>
                                  <a:pt x="30480" y="33338"/>
                                </a:cubicBezTo>
                                <a:cubicBezTo>
                                  <a:pt x="30480" y="37147"/>
                                  <a:pt x="30480" y="38100"/>
                                  <a:pt x="32385" y="39052"/>
                                </a:cubicBezTo>
                                <a:cubicBezTo>
                                  <a:pt x="33338" y="40958"/>
                                  <a:pt x="35243" y="41910"/>
                                  <a:pt x="38100" y="43815"/>
                                </a:cubicBezTo>
                                <a:cubicBezTo>
                                  <a:pt x="40958" y="44767"/>
                                  <a:pt x="42863" y="45720"/>
                                  <a:pt x="44768" y="46672"/>
                                </a:cubicBezTo>
                                <a:cubicBezTo>
                                  <a:pt x="46672" y="46672"/>
                                  <a:pt x="49530" y="48577"/>
                                  <a:pt x="53340" y="49530"/>
                                </a:cubicBezTo>
                                <a:cubicBezTo>
                                  <a:pt x="60008" y="51435"/>
                                  <a:pt x="64770" y="53340"/>
                                  <a:pt x="68580" y="55245"/>
                                </a:cubicBezTo>
                                <a:cubicBezTo>
                                  <a:pt x="72390" y="57150"/>
                                  <a:pt x="76200" y="59055"/>
                                  <a:pt x="80963" y="61913"/>
                                </a:cubicBezTo>
                                <a:cubicBezTo>
                                  <a:pt x="85725" y="64770"/>
                                  <a:pt x="88583" y="67627"/>
                                  <a:pt x="90488" y="71438"/>
                                </a:cubicBezTo>
                                <a:cubicBezTo>
                                  <a:pt x="92393" y="75247"/>
                                  <a:pt x="93345" y="80010"/>
                                  <a:pt x="93345" y="85725"/>
                                </a:cubicBezTo>
                                <a:cubicBezTo>
                                  <a:pt x="93345" y="97155"/>
                                  <a:pt x="88583" y="105727"/>
                                  <a:pt x="80010" y="112395"/>
                                </a:cubicBezTo>
                                <a:cubicBezTo>
                                  <a:pt x="71438" y="119063"/>
                                  <a:pt x="60008" y="121920"/>
                                  <a:pt x="46672" y="121920"/>
                                </a:cubicBezTo>
                                <a:lnTo>
                                  <a:pt x="46672" y="1209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203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188117990" name="Gráfico 1"/>
                      <wpg:cNvGrpSpPr/>
                      <wpg:grpSpPr>
                        <a:xfrm>
                          <a:off x="180420" y="1094751"/>
                          <a:ext cx="902130" cy="75214"/>
                          <a:chOff x="953" y="2073592"/>
                          <a:chExt cx="2045017" cy="170498"/>
                        </a:xfrm>
                        <a:solidFill>
                          <a:srgbClr val="BD2031"/>
                        </a:solidFill>
                      </wpg:grpSpPr>
                      <wps:wsp>
                        <wps:cNvPr id="1880941644" name="Forma libre: forma 1880941644"/>
                        <wps:cNvSpPr/>
                        <wps:spPr>
                          <a:xfrm>
                            <a:off x="953" y="2073592"/>
                            <a:ext cx="146685" cy="169546"/>
                          </a:xfrm>
                          <a:custGeom>
                            <a:avLst/>
                            <a:gdLst>
                              <a:gd name="connsiteX0" fmla="*/ 77152 w 146685"/>
                              <a:gd name="connsiteY0" fmla="*/ 169545 h 169545"/>
                              <a:gd name="connsiteX1" fmla="*/ 21907 w 146685"/>
                              <a:gd name="connsiteY1" fmla="*/ 147638 h 169545"/>
                              <a:gd name="connsiteX2" fmla="*/ 0 w 146685"/>
                              <a:gd name="connsiteY2" fmla="*/ 85725 h 169545"/>
                              <a:gd name="connsiteX3" fmla="*/ 21907 w 146685"/>
                              <a:gd name="connsiteY3" fmla="*/ 22860 h 169545"/>
                              <a:gd name="connsiteX4" fmla="*/ 80010 w 146685"/>
                              <a:gd name="connsiteY4" fmla="*/ 0 h 169545"/>
                              <a:gd name="connsiteX5" fmla="*/ 118110 w 146685"/>
                              <a:gd name="connsiteY5" fmla="*/ 9525 h 169545"/>
                              <a:gd name="connsiteX6" fmla="*/ 143827 w 146685"/>
                              <a:gd name="connsiteY6" fmla="*/ 35242 h 169545"/>
                              <a:gd name="connsiteX7" fmla="*/ 123825 w 146685"/>
                              <a:gd name="connsiteY7" fmla="*/ 48578 h 169545"/>
                              <a:gd name="connsiteX8" fmla="*/ 80010 w 146685"/>
                              <a:gd name="connsiteY8" fmla="*/ 23813 h 169545"/>
                              <a:gd name="connsiteX9" fmla="*/ 40957 w 146685"/>
                              <a:gd name="connsiteY9" fmla="*/ 40005 h 169545"/>
                              <a:gd name="connsiteX10" fmla="*/ 26670 w 146685"/>
                              <a:gd name="connsiteY10" fmla="*/ 85725 h 169545"/>
                              <a:gd name="connsiteX11" fmla="*/ 41910 w 146685"/>
                              <a:gd name="connsiteY11" fmla="*/ 130492 h 169545"/>
                              <a:gd name="connsiteX12" fmla="*/ 79057 w 146685"/>
                              <a:gd name="connsiteY12" fmla="*/ 145733 h 169545"/>
                              <a:gd name="connsiteX13" fmla="*/ 129540 w 146685"/>
                              <a:gd name="connsiteY13" fmla="*/ 120967 h 169545"/>
                              <a:gd name="connsiteX14" fmla="*/ 146685 w 146685"/>
                              <a:gd name="connsiteY14" fmla="*/ 137160 h 169545"/>
                              <a:gd name="connsiteX15" fmla="*/ 116205 w 146685"/>
                              <a:gd name="connsiteY15" fmla="*/ 160973 h 169545"/>
                              <a:gd name="connsiteX16" fmla="*/ 78105 w 146685"/>
                              <a:gd name="connsiteY16" fmla="*/ 169545 h 169545"/>
                              <a:gd name="connsiteX17" fmla="*/ 77152 w 146685"/>
                              <a:gd name="connsiteY17" fmla="*/ 169545 h 1695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146685" h="169545">
                                <a:moveTo>
                                  <a:pt x="77152" y="169545"/>
                                </a:moveTo>
                                <a:cubicBezTo>
                                  <a:pt x="55245" y="169545"/>
                                  <a:pt x="37148" y="161925"/>
                                  <a:pt x="21907" y="147638"/>
                                </a:cubicBezTo>
                                <a:cubicBezTo>
                                  <a:pt x="6667" y="133350"/>
                                  <a:pt x="0" y="112395"/>
                                  <a:pt x="0" y="85725"/>
                                </a:cubicBezTo>
                                <a:cubicBezTo>
                                  <a:pt x="0" y="59055"/>
                                  <a:pt x="7620" y="39053"/>
                                  <a:pt x="21907" y="22860"/>
                                </a:cubicBezTo>
                                <a:cubicBezTo>
                                  <a:pt x="37148" y="7620"/>
                                  <a:pt x="56198" y="0"/>
                                  <a:pt x="80010" y="0"/>
                                </a:cubicBezTo>
                                <a:cubicBezTo>
                                  <a:pt x="103823" y="0"/>
                                  <a:pt x="106680" y="2858"/>
                                  <a:pt x="118110" y="9525"/>
                                </a:cubicBezTo>
                                <a:cubicBezTo>
                                  <a:pt x="129540" y="15240"/>
                                  <a:pt x="138113" y="24765"/>
                                  <a:pt x="143827" y="35242"/>
                                </a:cubicBezTo>
                                <a:lnTo>
                                  <a:pt x="123825" y="48578"/>
                                </a:lnTo>
                                <a:cubicBezTo>
                                  <a:pt x="113348" y="32385"/>
                                  <a:pt x="99060" y="23813"/>
                                  <a:pt x="80010" y="23813"/>
                                </a:cubicBezTo>
                                <a:cubicBezTo>
                                  <a:pt x="60960" y="23813"/>
                                  <a:pt x="50482" y="29528"/>
                                  <a:pt x="40957" y="40005"/>
                                </a:cubicBezTo>
                                <a:cubicBezTo>
                                  <a:pt x="31432" y="50483"/>
                                  <a:pt x="26670" y="65723"/>
                                  <a:pt x="26670" y="85725"/>
                                </a:cubicBezTo>
                                <a:cubicBezTo>
                                  <a:pt x="26670" y="105728"/>
                                  <a:pt x="31432" y="120015"/>
                                  <a:pt x="41910" y="130492"/>
                                </a:cubicBezTo>
                                <a:cubicBezTo>
                                  <a:pt x="51435" y="140970"/>
                                  <a:pt x="63817" y="145733"/>
                                  <a:pt x="79057" y="145733"/>
                                </a:cubicBezTo>
                                <a:cubicBezTo>
                                  <a:pt x="94298" y="145733"/>
                                  <a:pt x="115252" y="137160"/>
                                  <a:pt x="129540" y="120967"/>
                                </a:cubicBezTo>
                                <a:lnTo>
                                  <a:pt x="146685" y="137160"/>
                                </a:lnTo>
                                <a:cubicBezTo>
                                  <a:pt x="138113" y="146685"/>
                                  <a:pt x="127635" y="154305"/>
                                  <a:pt x="116205" y="160973"/>
                                </a:cubicBezTo>
                                <a:cubicBezTo>
                                  <a:pt x="103823" y="166688"/>
                                  <a:pt x="91440" y="169545"/>
                                  <a:pt x="78105" y="169545"/>
                                </a:cubicBezTo>
                                <a:lnTo>
                                  <a:pt x="77152" y="169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203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525042" name="Forma libre: forma 265525042"/>
                        <wps:cNvSpPr/>
                        <wps:spPr>
                          <a:xfrm>
                            <a:off x="162878" y="2122170"/>
                            <a:ext cx="100964" cy="120968"/>
                          </a:xfrm>
                          <a:custGeom>
                            <a:avLst/>
                            <a:gdLst>
                              <a:gd name="connsiteX0" fmla="*/ 51435 w 100964"/>
                              <a:gd name="connsiteY0" fmla="*/ 0 h 120967"/>
                              <a:gd name="connsiteX1" fmla="*/ 87630 w 100964"/>
                              <a:gd name="connsiteY1" fmla="*/ 12383 h 120967"/>
                              <a:gd name="connsiteX2" fmla="*/ 100965 w 100964"/>
                              <a:gd name="connsiteY2" fmla="*/ 47625 h 120967"/>
                              <a:gd name="connsiteX3" fmla="*/ 100965 w 100964"/>
                              <a:gd name="connsiteY3" fmla="*/ 118110 h 120967"/>
                              <a:gd name="connsiteX4" fmla="*/ 78105 w 100964"/>
                              <a:gd name="connsiteY4" fmla="*/ 118110 h 120967"/>
                              <a:gd name="connsiteX5" fmla="*/ 78105 w 100964"/>
                              <a:gd name="connsiteY5" fmla="*/ 100965 h 120967"/>
                              <a:gd name="connsiteX6" fmla="*/ 39052 w 100964"/>
                              <a:gd name="connsiteY6" fmla="*/ 120967 h 120967"/>
                              <a:gd name="connsiteX7" fmla="*/ 10477 w 100964"/>
                              <a:gd name="connsiteY7" fmla="*/ 111442 h 120967"/>
                              <a:gd name="connsiteX8" fmla="*/ 0 w 100964"/>
                              <a:gd name="connsiteY8" fmla="*/ 85725 h 120967"/>
                              <a:gd name="connsiteX9" fmla="*/ 15240 w 100964"/>
                              <a:gd name="connsiteY9" fmla="*/ 57150 h 120967"/>
                              <a:gd name="connsiteX10" fmla="*/ 55245 w 100964"/>
                              <a:gd name="connsiteY10" fmla="*/ 48577 h 120967"/>
                              <a:gd name="connsiteX11" fmla="*/ 77152 w 100964"/>
                              <a:gd name="connsiteY11" fmla="*/ 50483 h 120967"/>
                              <a:gd name="connsiteX12" fmla="*/ 77152 w 100964"/>
                              <a:gd name="connsiteY12" fmla="*/ 47625 h 120967"/>
                              <a:gd name="connsiteX13" fmla="*/ 70485 w 100964"/>
                              <a:gd name="connsiteY13" fmla="*/ 28575 h 120967"/>
                              <a:gd name="connsiteX14" fmla="*/ 50482 w 100964"/>
                              <a:gd name="connsiteY14" fmla="*/ 21908 h 120967"/>
                              <a:gd name="connsiteX15" fmla="*/ 15240 w 100964"/>
                              <a:gd name="connsiteY15" fmla="*/ 35242 h 120967"/>
                              <a:gd name="connsiteX16" fmla="*/ 2857 w 100964"/>
                              <a:gd name="connsiteY16" fmla="*/ 19050 h 120967"/>
                              <a:gd name="connsiteX17" fmla="*/ 51435 w 100964"/>
                              <a:gd name="connsiteY17" fmla="*/ 952 h 120967"/>
                              <a:gd name="connsiteX18" fmla="*/ 51435 w 100964"/>
                              <a:gd name="connsiteY18" fmla="*/ 0 h 120967"/>
                              <a:gd name="connsiteX19" fmla="*/ 43815 w 100964"/>
                              <a:gd name="connsiteY19" fmla="*/ 101917 h 120967"/>
                              <a:gd name="connsiteX20" fmla="*/ 67627 w 100964"/>
                              <a:gd name="connsiteY20" fmla="*/ 91440 h 120967"/>
                              <a:gd name="connsiteX21" fmla="*/ 77152 w 100964"/>
                              <a:gd name="connsiteY21" fmla="*/ 64770 h 120967"/>
                              <a:gd name="connsiteX22" fmla="*/ 57150 w 100964"/>
                              <a:gd name="connsiteY22" fmla="*/ 63817 h 120967"/>
                              <a:gd name="connsiteX23" fmla="*/ 23813 w 100964"/>
                              <a:gd name="connsiteY23" fmla="*/ 83820 h 120967"/>
                              <a:gd name="connsiteX24" fmla="*/ 29527 w 100964"/>
                              <a:gd name="connsiteY24" fmla="*/ 96202 h 120967"/>
                              <a:gd name="connsiteX25" fmla="*/ 43815 w 100964"/>
                              <a:gd name="connsiteY25" fmla="*/ 100965 h 120967"/>
                              <a:gd name="connsiteX26" fmla="*/ 43815 w 100964"/>
                              <a:gd name="connsiteY26" fmla="*/ 101917 h 12096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100964" h="120967">
                                <a:moveTo>
                                  <a:pt x="51435" y="0"/>
                                </a:moveTo>
                                <a:cubicBezTo>
                                  <a:pt x="66675" y="0"/>
                                  <a:pt x="79057" y="3810"/>
                                  <a:pt x="87630" y="12383"/>
                                </a:cubicBezTo>
                                <a:cubicBezTo>
                                  <a:pt x="96202" y="20955"/>
                                  <a:pt x="100965" y="32385"/>
                                  <a:pt x="100965" y="47625"/>
                                </a:cubicBezTo>
                                <a:lnTo>
                                  <a:pt x="100965" y="118110"/>
                                </a:lnTo>
                                <a:lnTo>
                                  <a:pt x="78105" y="118110"/>
                                </a:lnTo>
                                <a:lnTo>
                                  <a:pt x="78105" y="100965"/>
                                </a:lnTo>
                                <a:cubicBezTo>
                                  <a:pt x="69532" y="114300"/>
                                  <a:pt x="56198" y="120967"/>
                                  <a:pt x="39052" y="120967"/>
                                </a:cubicBezTo>
                                <a:cubicBezTo>
                                  <a:pt x="21907" y="120967"/>
                                  <a:pt x="18098" y="118110"/>
                                  <a:pt x="10477" y="111442"/>
                                </a:cubicBezTo>
                                <a:cubicBezTo>
                                  <a:pt x="2857" y="104775"/>
                                  <a:pt x="0" y="96202"/>
                                  <a:pt x="0" y="85725"/>
                                </a:cubicBezTo>
                                <a:cubicBezTo>
                                  <a:pt x="0" y="75247"/>
                                  <a:pt x="4763" y="62865"/>
                                  <a:pt x="15240" y="57150"/>
                                </a:cubicBezTo>
                                <a:cubicBezTo>
                                  <a:pt x="25717" y="51435"/>
                                  <a:pt x="39052" y="48577"/>
                                  <a:pt x="55245" y="48577"/>
                                </a:cubicBezTo>
                                <a:cubicBezTo>
                                  <a:pt x="71438" y="48577"/>
                                  <a:pt x="69532" y="48577"/>
                                  <a:pt x="77152" y="50483"/>
                                </a:cubicBezTo>
                                <a:lnTo>
                                  <a:pt x="77152" y="47625"/>
                                </a:lnTo>
                                <a:cubicBezTo>
                                  <a:pt x="77152" y="39052"/>
                                  <a:pt x="75248" y="32385"/>
                                  <a:pt x="70485" y="28575"/>
                                </a:cubicBezTo>
                                <a:cubicBezTo>
                                  <a:pt x="65723" y="23813"/>
                                  <a:pt x="59055" y="21908"/>
                                  <a:pt x="50482" y="21908"/>
                                </a:cubicBezTo>
                                <a:cubicBezTo>
                                  <a:pt x="38100" y="21908"/>
                                  <a:pt x="26670" y="26670"/>
                                  <a:pt x="15240" y="35242"/>
                                </a:cubicBezTo>
                                <a:lnTo>
                                  <a:pt x="2857" y="19050"/>
                                </a:lnTo>
                                <a:cubicBezTo>
                                  <a:pt x="15240" y="6667"/>
                                  <a:pt x="31432" y="952"/>
                                  <a:pt x="51435" y="952"/>
                                </a:cubicBezTo>
                                <a:lnTo>
                                  <a:pt x="51435" y="0"/>
                                </a:lnTo>
                                <a:close/>
                                <a:moveTo>
                                  <a:pt x="43815" y="101917"/>
                                </a:moveTo>
                                <a:cubicBezTo>
                                  <a:pt x="54292" y="101917"/>
                                  <a:pt x="61913" y="98108"/>
                                  <a:pt x="67627" y="91440"/>
                                </a:cubicBezTo>
                                <a:cubicBezTo>
                                  <a:pt x="73342" y="84772"/>
                                  <a:pt x="76200" y="76200"/>
                                  <a:pt x="77152" y="64770"/>
                                </a:cubicBezTo>
                                <a:cubicBezTo>
                                  <a:pt x="69532" y="64770"/>
                                  <a:pt x="62865" y="63817"/>
                                  <a:pt x="57150" y="63817"/>
                                </a:cubicBezTo>
                                <a:cubicBezTo>
                                  <a:pt x="35242" y="63817"/>
                                  <a:pt x="23813" y="70485"/>
                                  <a:pt x="23813" y="83820"/>
                                </a:cubicBezTo>
                                <a:cubicBezTo>
                                  <a:pt x="23813" y="97155"/>
                                  <a:pt x="25717" y="93345"/>
                                  <a:pt x="29527" y="96202"/>
                                </a:cubicBezTo>
                                <a:cubicBezTo>
                                  <a:pt x="33338" y="99060"/>
                                  <a:pt x="38100" y="100965"/>
                                  <a:pt x="43815" y="100965"/>
                                </a:cubicBezTo>
                                <a:lnTo>
                                  <a:pt x="43815" y="1019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203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8674031" name="Forma libre: forma 1508674031"/>
                        <wps:cNvSpPr/>
                        <wps:spPr>
                          <a:xfrm>
                            <a:off x="284798" y="2122170"/>
                            <a:ext cx="94298" cy="121920"/>
                          </a:xfrm>
                          <a:custGeom>
                            <a:avLst/>
                            <a:gdLst>
                              <a:gd name="connsiteX0" fmla="*/ 46673 w 94297"/>
                              <a:gd name="connsiteY0" fmla="*/ 120967 h 121920"/>
                              <a:gd name="connsiteX1" fmla="*/ 0 w 94297"/>
                              <a:gd name="connsiteY1" fmla="*/ 102870 h 121920"/>
                              <a:gd name="connsiteX2" fmla="*/ 10478 w 94297"/>
                              <a:gd name="connsiteY2" fmla="*/ 86677 h 121920"/>
                              <a:gd name="connsiteX3" fmla="*/ 45720 w 94297"/>
                              <a:gd name="connsiteY3" fmla="*/ 100965 h 121920"/>
                              <a:gd name="connsiteX4" fmla="*/ 61913 w 94297"/>
                              <a:gd name="connsiteY4" fmla="*/ 97155 h 121920"/>
                              <a:gd name="connsiteX5" fmla="*/ 68580 w 94297"/>
                              <a:gd name="connsiteY5" fmla="*/ 86677 h 121920"/>
                              <a:gd name="connsiteX6" fmla="*/ 68580 w 94297"/>
                              <a:gd name="connsiteY6" fmla="*/ 82867 h 121920"/>
                              <a:gd name="connsiteX7" fmla="*/ 65723 w 94297"/>
                              <a:gd name="connsiteY7" fmla="*/ 79058 h 121920"/>
                              <a:gd name="connsiteX8" fmla="*/ 62865 w 94297"/>
                              <a:gd name="connsiteY8" fmla="*/ 76200 h 121920"/>
                              <a:gd name="connsiteX9" fmla="*/ 58103 w 94297"/>
                              <a:gd name="connsiteY9" fmla="*/ 74295 h 121920"/>
                              <a:gd name="connsiteX10" fmla="*/ 53340 w 94297"/>
                              <a:gd name="connsiteY10" fmla="*/ 72390 h 121920"/>
                              <a:gd name="connsiteX11" fmla="*/ 47625 w 94297"/>
                              <a:gd name="connsiteY11" fmla="*/ 70485 h 121920"/>
                              <a:gd name="connsiteX12" fmla="*/ 41910 w 94297"/>
                              <a:gd name="connsiteY12" fmla="*/ 68580 h 121920"/>
                              <a:gd name="connsiteX13" fmla="*/ 16193 w 94297"/>
                              <a:gd name="connsiteY13" fmla="*/ 56197 h 121920"/>
                              <a:gd name="connsiteX14" fmla="*/ 6668 w 94297"/>
                              <a:gd name="connsiteY14" fmla="*/ 35242 h 121920"/>
                              <a:gd name="connsiteX15" fmla="*/ 19050 w 94297"/>
                              <a:gd name="connsiteY15" fmla="*/ 9525 h 121920"/>
                              <a:gd name="connsiteX16" fmla="*/ 51435 w 94297"/>
                              <a:gd name="connsiteY16" fmla="*/ 0 h 121920"/>
                              <a:gd name="connsiteX17" fmla="*/ 92393 w 94297"/>
                              <a:gd name="connsiteY17" fmla="*/ 13335 h 121920"/>
                              <a:gd name="connsiteX18" fmla="*/ 81915 w 94297"/>
                              <a:gd name="connsiteY18" fmla="*/ 29527 h 121920"/>
                              <a:gd name="connsiteX19" fmla="*/ 52388 w 94297"/>
                              <a:gd name="connsiteY19" fmla="*/ 20002 h 121920"/>
                              <a:gd name="connsiteX20" fmla="*/ 37148 w 94297"/>
                              <a:gd name="connsiteY20" fmla="*/ 23813 h 121920"/>
                              <a:gd name="connsiteX21" fmla="*/ 31433 w 94297"/>
                              <a:gd name="connsiteY21" fmla="*/ 33338 h 121920"/>
                              <a:gd name="connsiteX22" fmla="*/ 33338 w 94297"/>
                              <a:gd name="connsiteY22" fmla="*/ 39052 h 121920"/>
                              <a:gd name="connsiteX23" fmla="*/ 39053 w 94297"/>
                              <a:gd name="connsiteY23" fmla="*/ 43815 h 121920"/>
                              <a:gd name="connsiteX24" fmla="*/ 45720 w 94297"/>
                              <a:gd name="connsiteY24" fmla="*/ 46672 h 121920"/>
                              <a:gd name="connsiteX25" fmla="*/ 54293 w 94297"/>
                              <a:gd name="connsiteY25" fmla="*/ 49530 h 121920"/>
                              <a:gd name="connsiteX26" fmla="*/ 69533 w 94297"/>
                              <a:gd name="connsiteY26" fmla="*/ 55245 h 121920"/>
                              <a:gd name="connsiteX27" fmla="*/ 81915 w 94297"/>
                              <a:gd name="connsiteY27" fmla="*/ 61913 h 121920"/>
                              <a:gd name="connsiteX28" fmla="*/ 91440 w 94297"/>
                              <a:gd name="connsiteY28" fmla="*/ 71438 h 121920"/>
                              <a:gd name="connsiteX29" fmla="*/ 94298 w 94297"/>
                              <a:gd name="connsiteY29" fmla="*/ 85725 h 121920"/>
                              <a:gd name="connsiteX30" fmla="*/ 80963 w 94297"/>
                              <a:gd name="connsiteY30" fmla="*/ 112395 h 121920"/>
                              <a:gd name="connsiteX31" fmla="*/ 47625 w 94297"/>
                              <a:gd name="connsiteY31" fmla="*/ 121920 h 121920"/>
                              <a:gd name="connsiteX32" fmla="*/ 46673 w 94297"/>
                              <a:gd name="connsiteY32" fmla="*/ 120967 h 1219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</a:cxnLst>
                            <a:rect l="l" t="t" r="r" b="b"/>
                            <a:pathLst>
                              <a:path w="94297" h="121920">
                                <a:moveTo>
                                  <a:pt x="46673" y="120967"/>
                                </a:moveTo>
                                <a:cubicBezTo>
                                  <a:pt x="26670" y="120967"/>
                                  <a:pt x="11430" y="115252"/>
                                  <a:pt x="0" y="102870"/>
                                </a:cubicBezTo>
                                <a:lnTo>
                                  <a:pt x="10478" y="86677"/>
                                </a:lnTo>
                                <a:cubicBezTo>
                                  <a:pt x="21908" y="96202"/>
                                  <a:pt x="33338" y="100965"/>
                                  <a:pt x="45720" y="100965"/>
                                </a:cubicBezTo>
                                <a:cubicBezTo>
                                  <a:pt x="58103" y="100965"/>
                                  <a:pt x="57150" y="100013"/>
                                  <a:pt x="61913" y="97155"/>
                                </a:cubicBezTo>
                                <a:cubicBezTo>
                                  <a:pt x="66675" y="94297"/>
                                  <a:pt x="68580" y="91440"/>
                                  <a:pt x="68580" y="86677"/>
                                </a:cubicBezTo>
                                <a:cubicBezTo>
                                  <a:pt x="68580" y="81915"/>
                                  <a:pt x="68580" y="83820"/>
                                  <a:pt x="68580" y="82867"/>
                                </a:cubicBezTo>
                                <a:cubicBezTo>
                                  <a:pt x="68580" y="81915"/>
                                  <a:pt x="67628" y="80010"/>
                                  <a:pt x="65723" y="79058"/>
                                </a:cubicBezTo>
                                <a:cubicBezTo>
                                  <a:pt x="64770" y="78105"/>
                                  <a:pt x="63818" y="77152"/>
                                  <a:pt x="62865" y="76200"/>
                                </a:cubicBezTo>
                                <a:cubicBezTo>
                                  <a:pt x="61913" y="76200"/>
                                  <a:pt x="60008" y="74295"/>
                                  <a:pt x="58103" y="74295"/>
                                </a:cubicBezTo>
                                <a:cubicBezTo>
                                  <a:pt x="56198" y="74295"/>
                                  <a:pt x="54293" y="73342"/>
                                  <a:pt x="53340" y="72390"/>
                                </a:cubicBezTo>
                                <a:cubicBezTo>
                                  <a:pt x="52388" y="72390"/>
                                  <a:pt x="50483" y="71438"/>
                                  <a:pt x="47625" y="70485"/>
                                </a:cubicBezTo>
                                <a:cubicBezTo>
                                  <a:pt x="44768" y="69533"/>
                                  <a:pt x="42863" y="69533"/>
                                  <a:pt x="41910" y="68580"/>
                                </a:cubicBezTo>
                                <a:cubicBezTo>
                                  <a:pt x="30480" y="64770"/>
                                  <a:pt x="21908" y="60960"/>
                                  <a:pt x="16193" y="56197"/>
                                </a:cubicBezTo>
                                <a:cubicBezTo>
                                  <a:pt x="10478" y="51435"/>
                                  <a:pt x="6668" y="44767"/>
                                  <a:pt x="6668" y="35242"/>
                                </a:cubicBezTo>
                                <a:cubicBezTo>
                                  <a:pt x="6668" y="25717"/>
                                  <a:pt x="10478" y="16192"/>
                                  <a:pt x="19050" y="9525"/>
                                </a:cubicBezTo>
                                <a:cubicBezTo>
                                  <a:pt x="27623" y="3810"/>
                                  <a:pt x="38100" y="0"/>
                                  <a:pt x="51435" y="0"/>
                                </a:cubicBezTo>
                                <a:cubicBezTo>
                                  <a:pt x="64770" y="0"/>
                                  <a:pt x="80963" y="4763"/>
                                  <a:pt x="92393" y="13335"/>
                                </a:cubicBezTo>
                                <a:lnTo>
                                  <a:pt x="81915" y="29527"/>
                                </a:lnTo>
                                <a:cubicBezTo>
                                  <a:pt x="72390" y="22860"/>
                                  <a:pt x="61913" y="20002"/>
                                  <a:pt x="52388" y="20002"/>
                                </a:cubicBezTo>
                                <a:cubicBezTo>
                                  <a:pt x="42863" y="20002"/>
                                  <a:pt x="40958" y="20955"/>
                                  <a:pt x="37148" y="23813"/>
                                </a:cubicBezTo>
                                <a:cubicBezTo>
                                  <a:pt x="33338" y="26670"/>
                                  <a:pt x="31433" y="29527"/>
                                  <a:pt x="31433" y="33338"/>
                                </a:cubicBezTo>
                                <a:cubicBezTo>
                                  <a:pt x="31433" y="37147"/>
                                  <a:pt x="31433" y="38100"/>
                                  <a:pt x="33338" y="39052"/>
                                </a:cubicBezTo>
                                <a:cubicBezTo>
                                  <a:pt x="34290" y="40958"/>
                                  <a:pt x="36195" y="41910"/>
                                  <a:pt x="39053" y="43815"/>
                                </a:cubicBezTo>
                                <a:cubicBezTo>
                                  <a:pt x="41910" y="44767"/>
                                  <a:pt x="43815" y="45720"/>
                                  <a:pt x="45720" y="46672"/>
                                </a:cubicBezTo>
                                <a:cubicBezTo>
                                  <a:pt x="47625" y="46672"/>
                                  <a:pt x="50483" y="48577"/>
                                  <a:pt x="54293" y="49530"/>
                                </a:cubicBezTo>
                                <a:cubicBezTo>
                                  <a:pt x="60960" y="51435"/>
                                  <a:pt x="65723" y="53340"/>
                                  <a:pt x="69533" y="55245"/>
                                </a:cubicBezTo>
                                <a:cubicBezTo>
                                  <a:pt x="73343" y="57150"/>
                                  <a:pt x="77153" y="59055"/>
                                  <a:pt x="81915" y="61913"/>
                                </a:cubicBezTo>
                                <a:cubicBezTo>
                                  <a:pt x="86678" y="64770"/>
                                  <a:pt x="89535" y="67627"/>
                                  <a:pt x="91440" y="71438"/>
                                </a:cubicBezTo>
                                <a:cubicBezTo>
                                  <a:pt x="93345" y="75247"/>
                                  <a:pt x="94298" y="80010"/>
                                  <a:pt x="94298" y="85725"/>
                                </a:cubicBezTo>
                                <a:cubicBezTo>
                                  <a:pt x="94298" y="97155"/>
                                  <a:pt x="89535" y="105727"/>
                                  <a:pt x="80963" y="112395"/>
                                </a:cubicBezTo>
                                <a:cubicBezTo>
                                  <a:pt x="71438" y="119063"/>
                                  <a:pt x="60960" y="121920"/>
                                  <a:pt x="47625" y="121920"/>
                                </a:cubicBezTo>
                                <a:lnTo>
                                  <a:pt x="46673" y="1209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203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1047034" name="Forma libre: forma 811047034"/>
                        <wps:cNvSpPr/>
                        <wps:spPr>
                          <a:xfrm>
                            <a:off x="393381" y="2091690"/>
                            <a:ext cx="89535" cy="151447"/>
                          </a:xfrm>
                          <a:custGeom>
                            <a:avLst/>
                            <a:gdLst>
                              <a:gd name="connsiteX0" fmla="*/ 80963 w 89535"/>
                              <a:gd name="connsiteY0" fmla="*/ 121920 h 151447"/>
                              <a:gd name="connsiteX1" fmla="*/ 89535 w 89535"/>
                              <a:gd name="connsiteY1" fmla="*/ 140970 h 151447"/>
                              <a:gd name="connsiteX2" fmla="*/ 56198 w 89535"/>
                              <a:gd name="connsiteY2" fmla="*/ 151447 h 151447"/>
                              <a:gd name="connsiteX3" fmla="*/ 28575 w 89535"/>
                              <a:gd name="connsiteY3" fmla="*/ 140970 h 151447"/>
                              <a:gd name="connsiteX4" fmla="*/ 19050 w 89535"/>
                              <a:gd name="connsiteY4" fmla="*/ 111442 h 151447"/>
                              <a:gd name="connsiteX5" fmla="*/ 19050 w 89535"/>
                              <a:gd name="connsiteY5" fmla="*/ 53340 h 151447"/>
                              <a:gd name="connsiteX6" fmla="*/ 0 w 89535"/>
                              <a:gd name="connsiteY6" fmla="*/ 53340 h 151447"/>
                              <a:gd name="connsiteX7" fmla="*/ 0 w 89535"/>
                              <a:gd name="connsiteY7" fmla="*/ 35242 h 151447"/>
                              <a:gd name="connsiteX8" fmla="*/ 19050 w 89535"/>
                              <a:gd name="connsiteY8" fmla="*/ 35242 h 151447"/>
                              <a:gd name="connsiteX9" fmla="*/ 19050 w 89535"/>
                              <a:gd name="connsiteY9" fmla="*/ 0 h 151447"/>
                              <a:gd name="connsiteX10" fmla="*/ 43815 w 89535"/>
                              <a:gd name="connsiteY10" fmla="*/ 0 h 151447"/>
                              <a:gd name="connsiteX11" fmla="*/ 43815 w 89535"/>
                              <a:gd name="connsiteY11" fmla="*/ 35242 h 151447"/>
                              <a:gd name="connsiteX12" fmla="*/ 82868 w 89535"/>
                              <a:gd name="connsiteY12" fmla="*/ 35242 h 151447"/>
                              <a:gd name="connsiteX13" fmla="*/ 82868 w 89535"/>
                              <a:gd name="connsiteY13" fmla="*/ 53340 h 151447"/>
                              <a:gd name="connsiteX14" fmla="*/ 43815 w 89535"/>
                              <a:gd name="connsiteY14" fmla="*/ 53340 h 151447"/>
                              <a:gd name="connsiteX15" fmla="*/ 43815 w 89535"/>
                              <a:gd name="connsiteY15" fmla="*/ 110490 h 151447"/>
                              <a:gd name="connsiteX16" fmla="*/ 48577 w 89535"/>
                              <a:gd name="connsiteY16" fmla="*/ 124777 h 151447"/>
                              <a:gd name="connsiteX17" fmla="*/ 60960 w 89535"/>
                              <a:gd name="connsiteY17" fmla="*/ 129540 h 151447"/>
                              <a:gd name="connsiteX18" fmla="*/ 80963 w 89535"/>
                              <a:gd name="connsiteY18" fmla="*/ 121920 h 151447"/>
                              <a:gd name="connsiteX19" fmla="*/ 80963 w 89535"/>
                              <a:gd name="connsiteY19" fmla="*/ 121920 h 1514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89535" h="151447">
                                <a:moveTo>
                                  <a:pt x="80963" y="121920"/>
                                </a:moveTo>
                                <a:lnTo>
                                  <a:pt x="89535" y="140970"/>
                                </a:lnTo>
                                <a:cubicBezTo>
                                  <a:pt x="80010" y="148590"/>
                                  <a:pt x="68580" y="151447"/>
                                  <a:pt x="56198" y="151447"/>
                                </a:cubicBezTo>
                                <a:cubicBezTo>
                                  <a:pt x="43815" y="151447"/>
                                  <a:pt x="35243" y="147638"/>
                                  <a:pt x="28575" y="140970"/>
                                </a:cubicBezTo>
                                <a:cubicBezTo>
                                  <a:pt x="21908" y="133350"/>
                                  <a:pt x="19050" y="123825"/>
                                  <a:pt x="19050" y="111442"/>
                                </a:cubicBezTo>
                                <a:lnTo>
                                  <a:pt x="19050" y="53340"/>
                                </a:lnTo>
                                <a:lnTo>
                                  <a:pt x="0" y="53340"/>
                                </a:lnTo>
                                <a:lnTo>
                                  <a:pt x="0" y="35242"/>
                                </a:lnTo>
                                <a:lnTo>
                                  <a:pt x="19050" y="35242"/>
                                </a:lnTo>
                                <a:lnTo>
                                  <a:pt x="19050" y="0"/>
                                </a:lnTo>
                                <a:lnTo>
                                  <a:pt x="43815" y="0"/>
                                </a:lnTo>
                                <a:lnTo>
                                  <a:pt x="43815" y="35242"/>
                                </a:lnTo>
                                <a:lnTo>
                                  <a:pt x="82868" y="35242"/>
                                </a:lnTo>
                                <a:lnTo>
                                  <a:pt x="82868" y="53340"/>
                                </a:lnTo>
                                <a:lnTo>
                                  <a:pt x="43815" y="53340"/>
                                </a:lnTo>
                                <a:lnTo>
                                  <a:pt x="43815" y="110490"/>
                                </a:lnTo>
                                <a:cubicBezTo>
                                  <a:pt x="43815" y="117157"/>
                                  <a:pt x="45720" y="121920"/>
                                  <a:pt x="48577" y="124777"/>
                                </a:cubicBezTo>
                                <a:cubicBezTo>
                                  <a:pt x="52388" y="127635"/>
                                  <a:pt x="56198" y="129540"/>
                                  <a:pt x="60960" y="129540"/>
                                </a:cubicBezTo>
                                <a:cubicBezTo>
                                  <a:pt x="67627" y="129540"/>
                                  <a:pt x="74295" y="127635"/>
                                  <a:pt x="80963" y="121920"/>
                                </a:cubicBezTo>
                                <a:lnTo>
                                  <a:pt x="80963" y="1219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203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3445245" name="Forma libre: forma 1563445245"/>
                        <wps:cNvSpPr/>
                        <wps:spPr>
                          <a:xfrm>
                            <a:off x="498158" y="2079309"/>
                            <a:ext cx="30478" cy="160973"/>
                          </a:xfrm>
                          <a:custGeom>
                            <a:avLst/>
                            <a:gdLst>
                              <a:gd name="connsiteX0" fmla="*/ 26670 w 30479"/>
                              <a:gd name="connsiteY0" fmla="*/ 26670 h 160972"/>
                              <a:gd name="connsiteX1" fmla="*/ 15240 w 30479"/>
                              <a:gd name="connsiteY1" fmla="*/ 31433 h 160972"/>
                              <a:gd name="connsiteX2" fmla="*/ 3810 w 30479"/>
                              <a:gd name="connsiteY2" fmla="*/ 26670 h 160972"/>
                              <a:gd name="connsiteX3" fmla="*/ 0 w 30479"/>
                              <a:gd name="connsiteY3" fmla="*/ 15240 h 160972"/>
                              <a:gd name="connsiteX4" fmla="*/ 3810 w 30479"/>
                              <a:gd name="connsiteY4" fmla="*/ 3810 h 160972"/>
                              <a:gd name="connsiteX5" fmla="*/ 15240 w 30479"/>
                              <a:gd name="connsiteY5" fmla="*/ 0 h 160972"/>
                              <a:gd name="connsiteX6" fmla="*/ 26670 w 30479"/>
                              <a:gd name="connsiteY6" fmla="*/ 3810 h 160972"/>
                              <a:gd name="connsiteX7" fmla="*/ 30480 w 30479"/>
                              <a:gd name="connsiteY7" fmla="*/ 15240 h 160972"/>
                              <a:gd name="connsiteX8" fmla="*/ 26670 w 30479"/>
                              <a:gd name="connsiteY8" fmla="*/ 26670 h 160972"/>
                              <a:gd name="connsiteX9" fmla="*/ 2857 w 30479"/>
                              <a:gd name="connsiteY9" fmla="*/ 160972 h 160972"/>
                              <a:gd name="connsiteX10" fmla="*/ 2857 w 30479"/>
                              <a:gd name="connsiteY10" fmla="*/ 45720 h 160972"/>
                              <a:gd name="connsiteX11" fmla="*/ 27622 w 30479"/>
                              <a:gd name="connsiteY11" fmla="*/ 45720 h 160972"/>
                              <a:gd name="connsiteX12" fmla="*/ 27622 w 30479"/>
                              <a:gd name="connsiteY12" fmla="*/ 160972 h 160972"/>
                              <a:gd name="connsiteX13" fmla="*/ 2857 w 30479"/>
                              <a:gd name="connsiteY13" fmla="*/ 160972 h 1609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30479" h="160972">
                                <a:moveTo>
                                  <a:pt x="26670" y="26670"/>
                                </a:moveTo>
                                <a:cubicBezTo>
                                  <a:pt x="23813" y="29527"/>
                                  <a:pt x="20002" y="31433"/>
                                  <a:pt x="15240" y="31433"/>
                                </a:cubicBezTo>
                                <a:cubicBezTo>
                                  <a:pt x="10477" y="31433"/>
                                  <a:pt x="6667" y="29527"/>
                                  <a:pt x="3810" y="26670"/>
                                </a:cubicBezTo>
                                <a:cubicBezTo>
                                  <a:pt x="952" y="23813"/>
                                  <a:pt x="0" y="20002"/>
                                  <a:pt x="0" y="15240"/>
                                </a:cubicBezTo>
                                <a:cubicBezTo>
                                  <a:pt x="0" y="10477"/>
                                  <a:pt x="952" y="6667"/>
                                  <a:pt x="3810" y="3810"/>
                                </a:cubicBezTo>
                                <a:cubicBezTo>
                                  <a:pt x="6667" y="952"/>
                                  <a:pt x="10477" y="0"/>
                                  <a:pt x="15240" y="0"/>
                                </a:cubicBezTo>
                                <a:cubicBezTo>
                                  <a:pt x="20002" y="0"/>
                                  <a:pt x="23813" y="952"/>
                                  <a:pt x="26670" y="3810"/>
                                </a:cubicBezTo>
                                <a:cubicBezTo>
                                  <a:pt x="29527" y="6667"/>
                                  <a:pt x="30480" y="10477"/>
                                  <a:pt x="30480" y="15240"/>
                                </a:cubicBezTo>
                                <a:cubicBezTo>
                                  <a:pt x="30480" y="20002"/>
                                  <a:pt x="29527" y="23813"/>
                                  <a:pt x="26670" y="26670"/>
                                </a:cubicBezTo>
                                <a:close/>
                                <a:moveTo>
                                  <a:pt x="2857" y="160972"/>
                                </a:moveTo>
                                <a:lnTo>
                                  <a:pt x="2857" y="45720"/>
                                </a:lnTo>
                                <a:lnTo>
                                  <a:pt x="27622" y="45720"/>
                                </a:lnTo>
                                <a:lnTo>
                                  <a:pt x="27622" y="160972"/>
                                </a:lnTo>
                                <a:lnTo>
                                  <a:pt x="2857" y="1609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203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805022" name="Forma libre: forma 376805022"/>
                        <wps:cNvSpPr/>
                        <wps:spPr>
                          <a:xfrm>
                            <a:off x="559119" y="2076450"/>
                            <a:ext cx="24766" cy="163829"/>
                          </a:xfrm>
                          <a:custGeom>
                            <a:avLst/>
                            <a:gdLst>
                              <a:gd name="connsiteX0" fmla="*/ 0 w 24765"/>
                              <a:gd name="connsiteY0" fmla="*/ 163830 h 163829"/>
                              <a:gd name="connsiteX1" fmla="*/ 0 w 24765"/>
                              <a:gd name="connsiteY1" fmla="*/ 0 h 163829"/>
                              <a:gd name="connsiteX2" fmla="*/ 24765 w 24765"/>
                              <a:gd name="connsiteY2" fmla="*/ 0 h 163829"/>
                              <a:gd name="connsiteX3" fmla="*/ 24765 w 24765"/>
                              <a:gd name="connsiteY3" fmla="*/ 163830 h 163829"/>
                              <a:gd name="connsiteX4" fmla="*/ 0 w 24765"/>
                              <a:gd name="connsiteY4" fmla="*/ 163830 h 16382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4765" h="163829">
                                <a:moveTo>
                                  <a:pt x="0" y="163830"/>
                                </a:moveTo>
                                <a:lnTo>
                                  <a:pt x="0" y="0"/>
                                </a:lnTo>
                                <a:lnTo>
                                  <a:pt x="24765" y="0"/>
                                </a:lnTo>
                                <a:lnTo>
                                  <a:pt x="24765" y="163830"/>
                                </a:lnTo>
                                <a:lnTo>
                                  <a:pt x="0" y="1638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203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1469220" name="Forma libre: forma 1781469220"/>
                        <wps:cNvSpPr/>
                        <wps:spPr>
                          <a:xfrm>
                            <a:off x="617219" y="2076450"/>
                            <a:ext cx="24763" cy="163829"/>
                          </a:xfrm>
                          <a:custGeom>
                            <a:avLst/>
                            <a:gdLst>
                              <a:gd name="connsiteX0" fmla="*/ 0 w 24764"/>
                              <a:gd name="connsiteY0" fmla="*/ 163830 h 163829"/>
                              <a:gd name="connsiteX1" fmla="*/ 0 w 24764"/>
                              <a:gd name="connsiteY1" fmla="*/ 0 h 163829"/>
                              <a:gd name="connsiteX2" fmla="*/ 24765 w 24764"/>
                              <a:gd name="connsiteY2" fmla="*/ 0 h 163829"/>
                              <a:gd name="connsiteX3" fmla="*/ 24765 w 24764"/>
                              <a:gd name="connsiteY3" fmla="*/ 163830 h 163829"/>
                              <a:gd name="connsiteX4" fmla="*/ 0 w 24764"/>
                              <a:gd name="connsiteY4" fmla="*/ 163830 h 16382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4764" h="163829">
                                <a:moveTo>
                                  <a:pt x="0" y="163830"/>
                                </a:moveTo>
                                <a:lnTo>
                                  <a:pt x="0" y="0"/>
                                </a:lnTo>
                                <a:lnTo>
                                  <a:pt x="24765" y="0"/>
                                </a:lnTo>
                                <a:lnTo>
                                  <a:pt x="24765" y="163830"/>
                                </a:lnTo>
                                <a:lnTo>
                                  <a:pt x="0" y="1638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203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7281441" name="Forma libre: forma 647281441"/>
                        <wps:cNvSpPr/>
                        <wps:spPr>
                          <a:xfrm>
                            <a:off x="667702" y="2122170"/>
                            <a:ext cx="100964" cy="120968"/>
                          </a:xfrm>
                          <a:custGeom>
                            <a:avLst/>
                            <a:gdLst>
                              <a:gd name="connsiteX0" fmla="*/ 51435 w 100965"/>
                              <a:gd name="connsiteY0" fmla="*/ 0 h 120967"/>
                              <a:gd name="connsiteX1" fmla="*/ 87630 w 100965"/>
                              <a:gd name="connsiteY1" fmla="*/ 12383 h 120967"/>
                              <a:gd name="connsiteX2" fmla="*/ 100965 w 100965"/>
                              <a:gd name="connsiteY2" fmla="*/ 47625 h 120967"/>
                              <a:gd name="connsiteX3" fmla="*/ 100965 w 100965"/>
                              <a:gd name="connsiteY3" fmla="*/ 118110 h 120967"/>
                              <a:gd name="connsiteX4" fmla="*/ 78105 w 100965"/>
                              <a:gd name="connsiteY4" fmla="*/ 118110 h 120967"/>
                              <a:gd name="connsiteX5" fmla="*/ 78105 w 100965"/>
                              <a:gd name="connsiteY5" fmla="*/ 100965 h 120967"/>
                              <a:gd name="connsiteX6" fmla="*/ 39053 w 100965"/>
                              <a:gd name="connsiteY6" fmla="*/ 120967 h 120967"/>
                              <a:gd name="connsiteX7" fmla="*/ 10478 w 100965"/>
                              <a:gd name="connsiteY7" fmla="*/ 111442 h 120967"/>
                              <a:gd name="connsiteX8" fmla="*/ 0 w 100965"/>
                              <a:gd name="connsiteY8" fmla="*/ 85725 h 120967"/>
                              <a:gd name="connsiteX9" fmla="*/ 15240 w 100965"/>
                              <a:gd name="connsiteY9" fmla="*/ 57150 h 120967"/>
                              <a:gd name="connsiteX10" fmla="*/ 55245 w 100965"/>
                              <a:gd name="connsiteY10" fmla="*/ 48577 h 120967"/>
                              <a:gd name="connsiteX11" fmla="*/ 77153 w 100965"/>
                              <a:gd name="connsiteY11" fmla="*/ 50483 h 120967"/>
                              <a:gd name="connsiteX12" fmla="*/ 77153 w 100965"/>
                              <a:gd name="connsiteY12" fmla="*/ 47625 h 120967"/>
                              <a:gd name="connsiteX13" fmla="*/ 70485 w 100965"/>
                              <a:gd name="connsiteY13" fmla="*/ 28575 h 120967"/>
                              <a:gd name="connsiteX14" fmla="*/ 50483 w 100965"/>
                              <a:gd name="connsiteY14" fmla="*/ 21908 h 120967"/>
                              <a:gd name="connsiteX15" fmla="*/ 15240 w 100965"/>
                              <a:gd name="connsiteY15" fmla="*/ 35242 h 120967"/>
                              <a:gd name="connsiteX16" fmla="*/ 2858 w 100965"/>
                              <a:gd name="connsiteY16" fmla="*/ 19050 h 120967"/>
                              <a:gd name="connsiteX17" fmla="*/ 51435 w 100965"/>
                              <a:gd name="connsiteY17" fmla="*/ 952 h 120967"/>
                              <a:gd name="connsiteX18" fmla="*/ 51435 w 100965"/>
                              <a:gd name="connsiteY18" fmla="*/ 0 h 120967"/>
                              <a:gd name="connsiteX19" fmla="*/ 44768 w 100965"/>
                              <a:gd name="connsiteY19" fmla="*/ 101917 h 120967"/>
                              <a:gd name="connsiteX20" fmla="*/ 68580 w 100965"/>
                              <a:gd name="connsiteY20" fmla="*/ 91440 h 120967"/>
                              <a:gd name="connsiteX21" fmla="*/ 78105 w 100965"/>
                              <a:gd name="connsiteY21" fmla="*/ 64770 h 120967"/>
                              <a:gd name="connsiteX22" fmla="*/ 58103 w 100965"/>
                              <a:gd name="connsiteY22" fmla="*/ 63817 h 120967"/>
                              <a:gd name="connsiteX23" fmla="*/ 24765 w 100965"/>
                              <a:gd name="connsiteY23" fmla="*/ 83820 h 120967"/>
                              <a:gd name="connsiteX24" fmla="*/ 30480 w 100965"/>
                              <a:gd name="connsiteY24" fmla="*/ 96202 h 120967"/>
                              <a:gd name="connsiteX25" fmla="*/ 44768 w 100965"/>
                              <a:gd name="connsiteY25" fmla="*/ 100965 h 120967"/>
                              <a:gd name="connsiteX26" fmla="*/ 44768 w 100965"/>
                              <a:gd name="connsiteY26" fmla="*/ 101917 h 12096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100965" h="120967">
                                <a:moveTo>
                                  <a:pt x="51435" y="0"/>
                                </a:moveTo>
                                <a:cubicBezTo>
                                  <a:pt x="66675" y="0"/>
                                  <a:pt x="79058" y="3810"/>
                                  <a:pt x="87630" y="12383"/>
                                </a:cubicBezTo>
                                <a:cubicBezTo>
                                  <a:pt x="96203" y="20955"/>
                                  <a:pt x="100965" y="32385"/>
                                  <a:pt x="100965" y="47625"/>
                                </a:cubicBezTo>
                                <a:lnTo>
                                  <a:pt x="100965" y="118110"/>
                                </a:lnTo>
                                <a:lnTo>
                                  <a:pt x="78105" y="118110"/>
                                </a:lnTo>
                                <a:lnTo>
                                  <a:pt x="78105" y="100965"/>
                                </a:lnTo>
                                <a:cubicBezTo>
                                  <a:pt x="69533" y="114300"/>
                                  <a:pt x="56198" y="120967"/>
                                  <a:pt x="39053" y="120967"/>
                                </a:cubicBezTo>
                                <a:cubicBezTo>
                                  <a:pt x="21908" y="120967"/>
                                  <a:pt x="18098" y="118110"/>
                                  <a:pt x="10478" y="111442"/>
                                </a:cubicBezTo>
                                <a:cubicBezTo>
                                  <a:pt x="2858" y="104775"/>
                                  <a:pt x="0" y="96202"/>
                                  <a:pt x="0" y="85725"/>
                                </a:cubicBezTo>
                                <a:cubicBezTo>
                                  <a:pt x="0" y="75247"/>
                                  <a:pt x="4763" y="62865"/>
                                  <a:pt x="15240" y="57150"/>
                                </a:cubicBezTo>
                                <a:cubicBezTo>
                                  <a:pt x="25718" y="51435"/>
                                  <a:pt x="39053" y="48577"/>
                                  <a:pt x="55245" y="48577"/>
                                </a:cubicBezTo>
                                <a:cubicBezTo>
                                  <a:pt x="71438" y="48577"/>
                                  <a:pt x="69533" y="48577"/>
                                  <a:pt x="77153" y="50483"/>
                                </a:cubicBezTo>
                                <a:lnTo>
                                  <a:pt x="77153" y="47625"/>
                                </a:lnTo>
                                <a:cubicBezTo>
                                  <a:pt x="77153" y="39052"/>
                                  <a:pt x="75248" y="32385"/>
                                  <a:pt x="70485" y="28575"/>
                                </a:cubicBezTo>
                                <a:cubicBezTo>
                                  <a:pt x="65723" y="24765"/>
                                  <a:pt x="59055" y="21908"/>
                                  <a:pt x="50483" y="21908"/>
                                </a:cubicBezTo>
                                <a:cubicBezTo>
                                  <a:pt x="38100" y="21908"/>
                                  <a:pt x="26670" y="26670"/>
                                  <a:pt x="15240" y="35242"/>
                                </a:cubicBezTo>
                                <a:lnTo>
                                  <a:pt x="2858" y="19050"/>
                                </a:lnTo>
                                <a:cubicBezTo>
                                  <a:pt x="15240" y="6667"/>
                                  <a:pt x="31433" y="952"/>
                                  <a:pt x="51435" y="952"/>
                                </a:cubicBezTo>
                                <a:lnTo>
                                  <a:pt x="51435" y="0"/>
                                </a:lnTo>
                                <a:close/>
                                <a:moveTo>
                                  <a:pt x="44768" y="101917"/>
                                </a:moveTo>
                                <a:cubicBezTo>
                                  <a:pt x="55245" y="101917"/>
                                  <a:pt x="62865" y="98108"/>
                                  <a:pt x="68580" y="91440"/>
                                </a:cubicBezTo>
                                <a:cubicBezTo>
                                  <a:pt x="74295" y="84772"/>
                                  <a:pt x="77153" y="76200"/>
                                  <a:pt x="78105" y="64770"/>
                                </a:cubicBezTo>
                                <a:cubicBezTo>
                                  <a:pt x="70485" y="64770"/>
                                  <a:pt x="63818" y="63817"/>
                                  <a:pt x="58103" y="63817"/>
                                </a:cubicBezTo>
                                <a:cubicBezTo>
                                  <a:pt x="36195" y="63817"/>
                                  <a:pt x="24765" y="70485"/>
                                  <a:pt x="24765" y="83820"/>
                                </a:cubicBezTo>
                                <a:cubicBezTo>
                                  <a:pt x="24765" y="97155"/>
                                  <a:pt x="26670" y="93345"/>
                                  <a:pt x="30480" y="96202"/>
                                </a:cubicBezTo>
                                <a:cubicBezTo>
                                  <a:pt x="34290" y="99060"/>
                                  <a:pt x="39053" y="100965"/>
                                  <a:pt x="44768" y="100965"/>
                                </a:cubicBezTo>
                                <a:lnTo>
                                  <a:pt x="44768" y="1019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203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288951" name="Forma libre: forma 445288951"/>
                        <wps:cNvSpPr/>
                        <wps:spPr>
                          <a:xfrm>
                            <a:off x="799147" y="2160269"/>
                            <a:ext cx="85724" cy="20955"/>
                          </a:xfrm>
                          <a:custGeom>
                            <a:avLst/>
                            <a:gdLst>
                              <a:gd name="connsiteX0" fmla="*/ 0 w 85725"/>
                              <a:gd name="connsiteY0" fmla="*/ 0 h 20954"/>
                              <a:gd name="connsiteX1" fmla="*/ 85725 w 85725"/>
                              <a:gd name="connsiteY1" fmla="*/ 0 h 20954"/>
                              <a:gd name="connsiteX2" fmla="*/ 85725 w 85725"/>
                              <a:gd name="connsiteY2" fmla="*/ 20955 h 20954"/>
                              <a:gd name="connsiteX3" fmla="*/ 0 w 85725"/>
                              <a:gd name="connsiteY3" fmla="*/ 20955 h 20954"/>
                              <a:gd name="connsiteX4" fmla="*/ 0 w 85725"/>
                              <a:gd name="connsiteY4" fmla="*/ 0 h 2095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85725" h="20954">
                                <a:moveTo>
                                  <a:pt x="0" y="0"/>
                                </a:moveTo>
                                <a:lnTo>
                                  <a:pt x="85725" y="0"/>
                                </a:lnTo>
                                <a:lnTo>
                                  <a:pt x="85725" y="20955"/>
                                </a:lnTo>
                                <a:lnTo>
                                  <a:pt x="0" y="209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203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6746959" name="Forma libre: forma 1856746959"/>
                        <wps:cNvSpPr/>
                        <wps:spPr>
                          <a:xfrm>
                            <a:off x="920115" y="2076450"/>
                            <a:ext cx="102871" cy="163829"/>
                          </a:xfrm>
                          <a:custGeom>
                            <a:avLst/>
                            <a:gdLst>
                              <a:gd name="connsiteX0" fmla="*/ 12383 w 102870"/>
                              <a:gd name="connsiteY0" fmla="*/ 163830 h 163829"/>
                              <a:gd name="connsiteX1" fmla="*/ 3810 w 102870"/>
                              <a:gd name="connsiteY1" fmla="*/ 160972 h 163829"/>
                              <a:gd name="connsiteX2" fmla="*/ 0 w 102870"/>
                              <a:gd name="connsiteY2" fmla="*/ 152400 h 163829"/>
                              <a:gd name="connsiteX3" fmla="*/ 0 w 102870"/>
                              <a:gd name="connsiteY3" fmla="*/ 0 h 163829"/>
                              <a:gd name="connsiteX4" fmla="*/ 26670 w 102870"/>
                              <a:gd name="connsiteY4" fmla="*/ 0 h 163829"/>
                              <a:gd name="connsiteX5" fmla="*/ 26670 w 102870"/>
                              <a:gd name="connsiteY5" fmla="*/ 140970 h 163829"/>
                              <a:gd name="connsiteX6" fmla="*/ 102870 w 102870"/>
                              <a:gd name="connsiteY6" fmla="*/ 140970 h 163829"/>
                              <a:gd name="connsiteX7" fmla="*/ 102870 w 102870"/>
                              <a:gd name="connsiteY7" fmla="*/ 163830 h 163829"/>
                              <a:gd name="connsiteX8" fmla="*/ 12383 w 102870"/>
                              <a:gd name="connsiteY8" fmla="*/ 163830 h 163829"/>
                              <a:gd name="connsiteX9" fmla="*/ 12383 w 102870"/>
                              <a:gd name="connsiteY9" fmla="*/ 163830 h 16382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02870" h="163829">
                                <a:moveTo>
                                  <a:pt x="12383" y="163830"/>
                                </a:moveTo>
                                <a:cubicBezTo>
                                  <a:pt x="9525" y="163830"/>
                                  <a:pt x="6668" y="162878"/>
                                  <a:pt x="3810" y="160972"/>
                                </a:cubicBezTo>
                                <a:cubicBezTo>
                                  <a:pt x="1905" y="159067"/>
                                  <a:pt x="0" y="156210"/>
                                  <a:pt x="0" y="152400"/>
                                </a:cubicBezTo>
                                <a:lnTo>
                                  <a:pt x="0" y="0"/>
                                </a:lnTo>
                                <a:lnTo>
                                  <a:pt x="26670" y="0"/>
                                </a:lnTo>
                                <a:lnTo>
                                  <a:pt x="26670" y="140970"/>
                                </a:lnTo>
                                <a:lnTo>
                                  <a:pt x="102870" y="140970"/>
                                </a:lnTo>
                                <a:lnTo>
                                  <a:pt x="102870" y="163830"/>
                                </a:lnTo>
                                <a:lnTo>
                                  <a:pt x="12383" y="163830"/>
                                </a:lnTo>
                                <a:lnTo>
                                  <a:pt x="12383" y="1638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203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1495172" name="Forma libre: forma 581495172"/>
                        <wps:cNvSpPr/>
                        <wps:spPr>
                          <a:xfrm>
                            <a:off x="1038226" y="2122170"/>
                            <a:ext cx="100964" cy="120968"/>
                          </a:xfrm>
                          <a:custGeom>
                            <a:avLst/>
                            <a:gdLst>
                              <a:gd name="connsiteX0" fmla="*/ 51435 w 100964"/>
                              <a:gd name="connsiteY0" fmla="*/ 0 h 120967"/>
                              <a:gd name="connsiteX1" fmla="*/ 87630 w 100964"/>
                              <a:gd name="connsiteY1" fmla="*/ 12383 h 120967"/>
                              <a:gd name="connsiteX2" fmla="*/ 100965 w 100964"/>
                              <a:gd name="connsiteY2" fmla="*/ 47625 h 120967"/>
                              <a:gd name="connsiteX3" fmla="*/ 100965 w 100964"/>
                              <a:gd name="connsiteY3" fmla="*/ 118110 h 120967"/>
                              <a:gd name="connsiteX4" fmla="*/ 78105 w 100964"/>
                              <a:gd name="connsiteY4" fmla="*/ 118110 h 120967"/>
                              <a:gd name="connsiteX5" fmla="*/ 78105 w 100964"/>
                              <a:gd name="connsiteY5" fmla="*/ 100965 h 120967"/>
                              <a:gd name="connsiteX6" fmla="*/ 39052 w 100964"/>
                              <a:gd name="connsiteY6" fmla="*/ 120967 h 120967"/>
                              <a:gd name="connsiteX7" fmla="*/ 10477 w 100964"/>
                              <a:gd name="connsiteY7" fmla="*/ 111442 h 120967"/>
                              <a:gd name="connsiteX8" fmla="*/ 0 w 100964"/>
                              <a:gd name="connsiteY8" fmla="*/ 85725 h 120967"/>
                              <a:gd name="connsiteX9" fmla="*/ 15240 w 100964"/>
                              <a:gd name="connsiteY9" fmla="*/ 57150 h 120967"/>
                              <a:gd name="connsiteX10" fmla="*/ 55245 w 100964"/>
                              <a:gd name="connsiteY10" fmla="*/ 48577 h 120967"/>
                              <a:gd name="connsiteX11" fmla="*/ 77152 w 100964"/>
                              <a:gd name="connsiteY11" fmla="*/ 50483 h 120967"/>
                              <a:gd name="connsiteX12" fmla="*/ 77152 w 100964"/>
                              <a:gd name="connsiteY12" fmla="*/ 47625 h 120967"/>
                              <a:gd name="connsiteX13" fmla="*/ 70485 w 100964"/>
                              <a:gd name="connsiteY13" fmla="*/ 28575 h 120967"/>
                              <a:gd name="connsiteX14" fmla="*/ 50483 w 100964"/>
                              <a:gd name="connsiteY14" fmla="*/ 21908 h 120967"/>
                              <a:gd name="connsiteX15" fmla="*/ 15240 w 100964"/>
                              <a:gd name="connsiteY15" fmla="*/ 35242 h 120967"/>
                              <a:gd name="connsiteX16" fmla="*/ 2858 w 100964"/>
                              <a:gd name="connsiteY16" fmla="*/ 19050 h 120967"/>
                              <a:gd name="connsiteX17" fmla="*/ 51435 w 100964"/>
                              <a:gd name="connsiteY17" fmla="*/ 952 h 120967"/>
                              <a:gd name="connsiteX18" fmla="*/ 51435 w 100964"/>
                              <a:gd name="connsiteY18" fmla="*/ 0 h 120967"/>
                              <a:gd name="connsiteX19" fmla="*/ 44767 w 100964"/>
                              <a:gd name="connsiteY19" fmla="*/ 101917 h 120967"/>
                              <a:gd name="connsiteX20" fmla="*/ 68580 w 100964"/>
                              <a:gd name="connsiteY20" fmla="*/ 91440 h 120967"/>
                              <a:gd name="connsiteX21" fmla="*/ 78105 w 100964"/>
                              <a:gd name="connsiteY21" fmla="*/ 64770 h 120967"/>
                              <a:gd name="connsiteX22" fmla="*/ 58102 w 100964"/>
                              <a:gd name="connsiteY22" fmla="*/ 63817 h 120967"/>
                              <a:gd name="connsiteX23" fmla="*/ 24765 w 100964"/>
                              <a:gd name="connsiteY23" fmla="*/ 83820 h 120967"/>
                              <a:gd name="connsiteX24" fmla="*/ 30480 w 100964"/>
                              <a:gd name="connsiteY24" fmla="*/ 96202 h 120967"/>
                              <a:gd name="connsiteX25" fmla="*/ 44767 w 100964"/>
                              <a:gd name="connsiteY25" fmla="*/ 100965 h 120967"/>
                              <a:gd name="connsiteX26" fmla="*/ 44767 w 100964"/>
                              <a:gd name="connsiteY26" fmla="*/ 101917 h 12096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100964" h="120967">
                                <a:moveTo>
                                  <a:pt x="51435" y="0"/>
                                </a:moveTo>
                                <a:cubicBezTo>
                                  <a:pt x="66675" y="0"/>
                                  <a:pt x="79058" y="3810"/>
                                  <a:pt x="87630" y="12383"/>
                                </a:cubicBezTo>
                                <a:cubicBezTo>
                                  <a:pt x="96202" y="20955"/>
                                  <a:pt x="100965" y="32385"/>
                                  <a:pt x="100965" y="47625"/>
                                </a:cubicBezTo>
                                <a:lnTo>
                                  <a:pt x="100965" y="118110"/>
                                </a:lnTo>
                                <a:lnTo>
                                  <a:pt x="78105" y="118110"/>
                                </a:lnTo>
                                <a:lnTo>
                                  <a:pt x="78105" y="100965"/>
                                </a:lnTo>
                                <a:cubicBezTo>
                                  <a:pt x="69533" y="114300"/>
                                  <a:pt x="56197" y="120967"/>
                                  <a:pt x="39052" y="120967"/>
                                </a:cubicBezTo>
                                <a:cubicBezTo>
                                  <a:pt x="21908" y="120967"/>
                                  <a:pt x="18097" y="118110"/>
                                  <a:pt x="10477" y="111442"/>
                                </a:cubicBezTo>
                                <a:cubicBezTo>
                                  <a:pt x="2858" y="104775"/>
                                  <a:pt x="0" y="96202"/>
                                  <a:pt x="0" y="85725"/>
                                </a:cubicBezTo>
                                <a:cubicBezTo>
                                  <a:pt x="0" y="75247"/>
                                  <a:pt x="4763" y="62865"/>
                                  <a:pt x="15240" y="57150"/>
                                </a:cubicBezTo>
                                <a:cubicBezTo>
                                  <a:pt x="25717" y="51435"/>
                                  <a:pt x="39052" y="48577"/>
                                  <a:pt x="55245" y="48577"/>
                                </a:cubicBezTo>
                                <a:cubicBezTo>
                                  <a:pt x="71438" y="48577"/>
                                  <a:pt x="69533" y="48577"/>
                                  <a:pt x="77152" y="50483"/>
                                </a:cubicBezTo>
                                <a:lnTo>
                                  <a:pt x="77152" y="47625"/>
                                </a:lnTo>
                                <a:cubicBezTo>
                                  <a:pt x="77152" y="39052"/>
                                  <a:pt x="75247" y="32385"/>
                                  <a:pt x="70485" y="28575"/>
                                </a:cubicBezTo>
                                <a:cubicBezTo>
                                  <a:pt x="65722" y="24765"/>
                                  <a:pt x="59055" y="21908"/>
                                  <a:pt x="50483" y="21908"/>
                                </a:cubicBezTo>
                                <a:cubicBezTo>
                                  <a:pt x="38100" y="21908"/>
                                  <a:pt x="26670" y="26670"/>
                                  <a:pt x="15240" y="35242"/>
                                </a:cubicBezTo>
                                <a:lnTo>
                                  <a:pt x="2858" y="19050"/>
                                </a:lnTo>
                                <a:cubicBezTo>
                                  <a:pt x="15240" y="6667"/>
                                  <a:pt x="31433" y="952"/>
                                  <a:pt x="51435" y="952"/>
                                </a:cubicBezTo>
                                <a:lnTo>
                                  <a:pt x="51435" y="0"/>
                                </a:lnTo>
                                <a:close/>
                                <a:moveTo>
                                  <a:pt x="44767" y="101917"/>
                                </a:moveTo>
                                <a:cubicBezTo>
                                  <a:pt x="55245" y="101917"/>
                                  <a:pt x="62865" y="98108"/>
                                  <a:pt x="68580" y="91440"/>
                                </a:cubicBezTo>
                                <a:cubicBezTo>
                                  <a:pt x="74295" y="84772"/>
                                  <a:pt x="77152" y="76200"/>
                                  <a:pt x="78105" y="64770"/>
                                </a:cubicBezTo>
                                <a:cubicBezTo>
                                  <a:pt x="70485" y="64770"/>
                                  <a:pt x="63817" y="63817"/>
                                  <a:pt x="58102" y="63817"/>
                                </a:cubicBezTo>
                                <a:cubicBezTo>
                                  <a:pt x="36195" y="63817"/>
                                  <a:pt x="24765" y="70485"/>
                                  <a:pt x="24765" y="83820"/>
                                </a:cubicBezTo>
                                <a:cubicBezTo>
                                  <a:pt x="24765" y="97155"/>
                                  <a:pt x="26670" y="93345"/>
                                  <a:pt x="30480" y="96202"/>
                                </a:cubicBezTo>
                                <a:cubicBezTo>
                                  <a:pt x="34290" y="99060"/>
                                  <a:pt x="39052" y="100965"/>
                                  <a:pt x="44767" y="100965"/>
                                </a:cubicBezTo>
                                <a:lnTo>
                                  <a:pt x="44767" y="1019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203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2650316" name="Forma libre: forma 842650316"/>
                        <wps:cNvSpPr/>
                        <wps:spPr>
                          <a:xfrm>
                            <a:off x="1229677" y="2075496"/>
                            <a:ext cx="165736" cy="165735"/>
                          </a:xfrm>
                          <a:custGeom>
                            <a:avLst/>
                            <a:gdLst>
                              <a:gd name="connsiteX0" fmla="*/ 151448 w 165735"/>
                              <a:gd name="connsiteY0" fmla="*/ 0 h 165735"/>
                              <a:gd name="connsiteX1" fmla="*/ 161925 w 165735"/>
                              <a:gd name="connsiteY1" fmla="*/ 2858 h 165735"/>
                              <a:gd name="connsiteX2" fmla="*/ 165735 w 165735"/>
                              <a:gd name="connsiteY2" fmla="*/ 10478 h 165735"/>
                              <a:gd name="connsiteX3" fmla="*/ 165735 w 165735"/>
                              <a:gd name="connsiteY3" fmla="*/ 164783 h 165735"/>
                              <a:gd name="connsiteX4" fmla="*/ 140018 w 165735"/>
                              <a:gd name="connsiteY4" fmla="*/ 164783 h 165735"/>
                              <a:gd name="connsiteX5" fmla="*/ 140018 w 165735"/>
                              <a:gd name="connsiteY5" fmla="*/ 47625 h 165735"/>
                              <a:gd name="connsiteX6" fmla="*/ 94298 w 165735"/>
                              <a:gd name="connsiteY6" fmla="*/ 135255 h 165735"/>
                              <a:gd name="connsiteX7" fmla="*/ 71438 w 165735"/>
                              <a:gd name="connsiteY7" fmla="*/ 135255 h 165735"/>
                              <a:gd name="connsiteX8" fmla="*/ 25718 w 165735"/>
                              <a:gd name="connsiteY8" fmla="*/ 48578 h 165735"/>
                              <a:gd name="connsiteX9" fmla="*/ 25718 w 165735"/>
                              <a:gd name="connsiteY9" fmla="*/ 165735 h 165735"/>
                              <a:gd name="connsiteX10" fmla="*/ 0 w 165735"/>
                              <a:gd name="connsiteY10" fmla="*/ 165735 h 165735"/>
                              <a:gd name="connsiteX11" fmla="*/ 0 w 165735"/>
                              <a:gd name="connsiteY11" fmla="*/ 11430 h 165735"/>
                              <a:gd name="connsiteX12" fmla="*/ 3810 w 165735"/>
                              <a:gd name="connsiteY12" fmla="*/ 3810 h 165735"/>
                              <a:gd name="connsiteX13" fmla="*/ 14288 w 165735"/>
                              <a:gd name="connsiteY13" fmla="*/ 953 h 165735"/>
                              <a:gd name="connsiteX14" fmla="*/ 24765 w 165735"/>
                              <a:gd name="connsiteY14" fmla="*/ 3810 h 165735"/>
                              <a:gd name="connsiteX15" fmla="*/ 32385 w 165735"/>
                              <a:gd name="connsiteY15" fmla="*/ 13335 h 165735"/>
                              <a:gd name="connsiteX16" fmla="*/ 82868 w 165735"/>
                              <a:gd name="connsiteY16" fmla="*/ 109538 h 165735"/>
                              <a:gd name="connsiteX17" fmla="*/ 134303 w 165735"/>
                              <a:gd name="connsiteY17" fmla="*/ 13335 h 165735"/>
                              <a:gd name="connsiteX18" fmla="*/ 140970 w 165735"/>
                              <a:gd name="connsiteY18" fmla="*/ 3810 h 165735"/>
                              <a:gd name="connsiteX19" fmla="*/ 151448 w 165735"/>
                              <a:gd name="connsiteY19" fmla="*/ 0 h 165735"/>
                              <a:gd name="connsiteX20" fmla="*/ 151448 w 165735"/>
                              <a:gd name="connsiteY20" fmla="*/ 0 h 16573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</a:cxnLst>
                            <a:rect l="l" t="t" r="r" b="b"/>
                            <a:pathLst>
                              <a:path w="165735" h="165735">
                                <a:moveTo>
                                  <a:pt x="151448" y="0"/>
                                </a:moveTo>
                                <a:cubicBezTo>
                                  <a:pt x="155258" y="0"/>
                                  <a:pt x="159068" y="0"/>
                                  <a:pt x="161925" y="2858"/>
                                </a:cubicBezTo>
                                <a:cubicBezTo>
                                  <a:pt x="164783" y="5715"/>
                                  <a:pt x="165735" y="7620"/>
                                  <a:pt x="165735" y="10478"/>
                                </a:cubicBezTo>
                                <a:lnTo>
                                  <a:pt x="165735" y="164783"/>
                                </a:lnTo>
                                <a:lnTo>
                                  <a:pt x="140018" y="164783"/>
                                </a:lnTo>
                                <a:lnTo>
                                  <a:pt x="140018" y="47625"/>
                                </a:lnTo>
                                <a:lnTo>
                                  <a:pt x="94298" y="135255"/>
                                </a:lnTo>
                                <a:lnTo>
                                  <a:pt x="71438" y="135255"/>
                                </a:lnTo>
                                <a:lnTo>
                                  <a:pt x="25718" y="48578"/>
                                </a:lnTo>
                                <a:lnTo>
                                  <a:pt x="25718" y="165735"/>
                                </a:lnTo>
                                <a:lnTo>
                                  <a:pt x="0" y="165735"/>
                                </a:lnTo>
                                <a:lnTo>
                                  <a:pt x="0" y="11430"/>
                                </a:lnTo>
                                <a:cubicBezTo>
                                  <a:pt x="0" y="7620"/>
                                  <a:pt x="953" y="5715"/>
                                  <a:pt x="3810" y="3810"/>
                                </a:cubicBezTo>
                                <a:cubicBezTo>
                                  <a:pt x="6668" y="1905"/>
                                  <a:pt x="10478" y="953"/>
                                  <a:pt x="14288" y="953"/>
                                </a:cubicBezTo>
                                <a:cubicBezTo>
                                  <a:pt x="18098" y="953"/>
                                  <a:pt x="22860" y="953"/>
                                  <a:pt x="24765" y="3810"/>
                                </a:cubicBezTo>
                                <a:cubicBezTo>
                                  <a:pt x="26670" y="6668"/>
                                  <a:pt x="29528" y="8573"/>
                                  <a:pt x="32385" y="13335"/>
                                </a:cubicBezTo>
                                <a:lnTo>
                                  <a:pt x="82868" y="109538"/>
                                </a:lnTo>
                                <a:lnTo>
                                  <a:pt x="134303" y="13335"/>
                                </a:lnTo>
                                <a:cubicBezTo>
                                  <a:pt x="137160" y="8573"/>
                                  <a:pt x="139065" y="4763"/>
                                  <a:pt x="140970" y="3810"/>
                                </a:cubicBezTo>
                                <a:cubicBezTo>
                                  <a:pt x="142875" y="1905"/>
                                  <a:pt x="146685" y="953"/>
                                  <a:pt x="151448" y="0"/>
                                </a:cubicBezTo>
                                <a:lnTo>
                                  <a:pt x="151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203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6982050" name="Forma libre: forma 2106982050"/>
                        <wps:cNvSpPr/>
                        <wps:spPr>
                          <a:xfrm>
                            <a:off x="1424939" y="2122170"/>
                            <a:ext cx="100964" cy="120968"/>
                          </a:xfrm>
                          <a:custGeom>
                            <a:avLst/>
                            <a:gdLst>
                              <a:gd name="connsiteX0" fmla="*/ 51435 w 100965"/>
                              <a:gd name="connsiteY0" fmla="*/ 0 h 120967"/>
                              <a:gd name="connsiteX1" fmla="*/ 87630 w 100965"/>
                              <a:gd name="connsiteY1" fmla="*/ 12383 h 120967"/>
                              <a:gd name="connsiteX2" fmla="*/ 100965 w 100965"/>
                              <a:gd name="connsiteY2" fmla="*/ 47625 h 120967"/>
                              <a:gd name="connsiteX3" fmla="*/ 100965 w 100965"/>
                              <a:gd name="connsiteY3" fmla="*/ 118110 h 120967"/>
                              <a:gd name="connsiteX4" fmla="*/ 78105 w 100965"/>
                              <a:gd name="connsiteY4" fmla="*/ 118110 h 120967"/>
                              <a:gd name="connsiteX5" fmla="*/ 78105 w 100965"/>
                              <a:gd name="connsiteY5" fmla="*/ 100965 h 120967"/>
                              <a:gd name="connsiteX6" fmla="*/ 39053 w 100965"/>
                              <a:gd name="connsiteY6" fmla="*/ 120967 h 120967"/>
                              <a:gd name="connsiteX7" fmla="*/ 10478 w 100965"/>
                              <a:gd name="connsiteY7" fmla="*/ 111442 h 120967"/>
                              <a:gd name="connsiteX8" fmla="*/ 0 w 100965"/>
                              <a:gd name="connsiteY8" fmla="*/ 85725 h 120967"/>
                              <a:gd name="connsiteX9" fmla="*/ 15240 w 100965"/>
                              <a:gd name="connsiteY9" fmla="*/ 57150 h 120967"/>
                              <a:gd name="connsiteX10" fmla="*/ 55245 w 100965"/>
                              <a:gd name="connsiteY10" fmla="*/ 48577 h 120967"/>
                              <a:gd name="connsiteX11" fmla="*/ 77153 w 100965"/>
                              <a:gd name="connsiteY11" fmla="*/ 50483 h 120967"/>
                              <a:gd name="connsiteX12" fmla="*/ 77153 w 100965"/>
                              <a:gd name="connsiteY12" fmla="*/ 47625 h 120967"/>
                              <a:gd name="connsiteX13" fmla="*/ 70485 w 100965"/>
                              <a:gd name="connsiteY13" fmla="*/ 28575 h 120967"/>
                              <a:gd name="connsiteX14" fmla="*/ 50483 w 100965"/>
                              <a:gd name="connsiteY14" fmla="*/ 21908 h 120967"/>
                              <a:gd name="connsiteX15" fmla="*/ 15240 w 100965"/>
                              <a:gd name="connsiteY15" fmla="*/ 35242 h 120967"/>
                              <a:gd name="connsiteX16" fmla="*/ 2858 w 100965"/>
                              <a:gd name="connsiteY16" fmla="*/ 19050 h 120967"/>
                              <a:gd name="connsiteX17" fmla="*/ 51435 w 100965"/>
                              <a:gd name="connsiteY17" fmla="*/ 952 h 120967"/>
                              <a:gd name="connsiteX18" fmla="*/ 51435 w 100965"/>
                              <a:gd name="connsiteY18" fmla="*/ 0 h 120967"/>
                              <a:gd name="connsiteX19" fmla="*/ 43815 w 100965"/>
                              <a:gd name="connsiteY19" fmla="*/ 101917 h 120967"/>
                              <a:gd name="connsiteX20" fmla="*/ 67628 w 100965"/>
                              <a:gd name="connsiteY20" fmla="*/ 91440 h 120967"/>
                              <a:gd name="connsiteX21" fmla="*/ 77153 w 100965"/>
                              <a:gd name="connsiteY21" fmla="*/ 64770 h 120967"/>
                              <a:gd name="connsiteX22" fmla="*/ 57150 w 100965"/>
                              <a:gd name="connsiteY22" fmla="*/ 63817 h 120967"/>
                              <a:gd name="connsiteX23" fmla="*/ 23813 w 100965"/>
                              <a:gd name="connsiteY23" fmla="*/ 83820 h 120967"/>
                              <a:gd name="connsiteX24" fmla="*/ 29528 w 100965"/>
                              <a:gd name="connsiteY24" fmla="*/ 96202 h 120967"/>
                              <a:gd name="connsiteX25" fmla="*/ 43815 w 100965"/>
                              <a:gd name="connsiteY25" fmla="*/ 100965 h 120967"/>
                              <a:gd name="connsiteX26" fmla="*/ 43815 w 100965"/>
                              <a:gd name="connsiteY26" fmla="*/ 101917 h 12096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100965" h="120967">
                                <a:moveTo>
                                  <a:pt x="51435" y="0"/>
                                </a:moveTo>
                                <a:cubicBezTo>
                                  <a:pt x="66675" y="0"/>
                                  <a:pt x="79058" y="3810"/>
                                  <a:pt x="87630" y="12383"/>
                                </a:cubicBezTo>
                                <a:cubicBezTo>
                                  <a:pt x="96203" y="20955"/>
                                  <a:pt x="100965" y="32385"/>
                                  <a:pt x="100965" y="47625"/>
                                </a:cubicBezTo>
                                <a:lnTo>
                                  <a:pt x="100965" y="118110"/>
                                </a:lnTo>
                                <a:lnTo>
                                  <a:pt x="78105" y="118110"/>
                                </a:lnTo>
                                <a:lnTo>
                                  <a:pt x="78105" y="100965"/>
                                </a:lnTo>
                                <a:cubicBezTo>
                                  <a:pt x="69533" y="114300"/>
                                  <a:pt x="56198" y="120967"/>
                                  <a:pt x="39053" y="120967"/>
                                </a:cubicBezTo>
                                <a:cubicBezTo>
                                  <a:pt x="21908" y="120967"/>
                                  <a:pt x="18098" y="118110"/>
                                  <a:pt x="10478" y="111442"/>
                                </a:cubicBezTo>
                                <a:cubicBezTo>
                                  <a:pt x="2858" y="104775"/>
                                  <a:pt x="0" y="96202"/>
                                  <a:pt x="0" y="85725"/>
                                </a:cubicBezTo>
                                <a:cubicBezTo>
                                  <a:pt x="0" y="75247"/>
                                  <a:pt x="4763" y="62865"/>
                                  <a:pt x="15240" y="57150"/>
                                </a:cubicBezTo>
                                <a:cubicBezTo>
                                  <a:pt x="25718" y="51435"/>
                                  <a:pt x="39053" y="48577"/>
                                  <a:pt x="55245" y="48577"/>
                                </a:cubicBezTo>
                                <a:cubicBezTo>
                                  <a:pt x="71438" y="48577"/>
                                  <a:pt x="69533" y="48577"/>
                                  <a:pt x="77153" y="50483"/>
                                </a:cubicBezTo>
                                <a:lnTo>
                                  <a:pt x="77153" y="47625"/>
                                </a:lnTo>
                                <a:cubicBezTo>
                                  <a:pt x="77153" y="39052"/>
                                  <a:pt x="75248" y="32385"/>
                                  <a:pt x="70485" y="28575"/>
                                </a:cubicBezTo>
                                <a:cubicBezTo>
                                  <a:pt x="65723" y="24765"/>
                                  <a:pt x="59055" y="21908"/>
                                  <a:pt x="50483" y="21908"/>
                                </a:cubicBezTo>
                                <a:cubicBezTo>
                                  <a:pt x="38100" y="21908"/>
                                  <a:pt x="26670" y="26670"/>
                                  <a:pt x="15240" y="35242"/>
                                </a:cubicBezTo>
                                <a:lnTo>
                                  <a:pt x="2858" y="19050"/>
                                </a:lnTo>
                                <a:cubicBezTo>
                                  <a:pt x="15240" y="6667"/>
                                  <a:pt x="31433" y="952"/>
                                  <a:pt x="51435" y="952"/>
                                </a:cubicBezTo>
                                <a:lnTo>
                                  <a:pt x="51435" y="0"/>
                                </a:lnTo>
                                <a:close/>
                                <a:moveTo>
                                  <a:pt x="43815" y="101917"/>
                                </a:moveTo>
                                <a:cubicBezTo>
                                  <a:pt x="54293" y="101917"/>
                                  <a:pt x="61913" y="98108"/>
                                  <a:pt x="67628" y="91440"/>
                                </a:cubicBezTo>
                                <a:cubicBezTo>
                                  <a:pt x="73343" y="84772"/>
                                  <a:pt x="76200" y="76200"/>
                                  <a:pt x="77153" y="64770"/>
                                </a:cubicBezTo>
                                <a:cubicBezTo>
                                  <a:pt x="69533" y="64770"/>
                                  <a:pt x="62865" y="63817"/>
                                  <a:pt x="57150" y="63817"/>
                                </a:cubicBezTo>
                                <a:cubicBezTo>
                                  <a:pt x="35243" y="63817"/>
                                  <a:pt x="23813" y="70485"/>
                                  <a:pt x="23813" y="83820"/>
                                </a:cubicBezTo>
                                <a:cubicBezTo>
                                  <a:pt x="23813" y="97155"/>
                                  <a:pt x="25718" y="93345"/>
                                  <a:pt x="29528" y="96202"/>
                                </a:cubicBezTo>
                                <a:cubicBezTo>
                                  <a:pt x="33338" y="99060"/>
                                  <a:pt x="38100" y="100965"/>
                                  <a:pt x="43815" y="100965"/>
                                </a:cubicBezTo>
                                <a:lnTo>
                                  <a:pt x="43815" y="1019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203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1990547" name="Forma libre: forma 941990547"/>
                        <wps:cNvSpPr/>
                        <wps:spPr>
                          <a:xfrm>
                            <a:off x="1558290" y="2121216"/>
                            <a:ext cx="103823" cy="119061"/>
                          </a:xfrm>
                          <a:custGeom>
                            <a:avLst/>
                            <a:gdLst>
                              <a:gd name="connsiteX0" fmla="*/ 66675 w 103822"/>
                              <a:gd name="connsiteY0" fmla="*/ 953 h 119062"/>
                              <a:gd name="connsiteX1" fmla="*/ 94298 w 103822"/>
                              <a:gd name="connsiteY1" fmla="*/ 10478 h 119062"/>
                              <a:gd name="connsiteX2" fmla="*/ 103823 w 103822"/>
                              <a:gd name="connsiteY2" fmla="*/ 38100 h 119062"/>
                              <a:gd name="connsiteX3" fmla="*/ 103823 w 103822"/>
                              <a:gd name="connsiteY3" fmla="*/ 119063 h 119062"/>
                              <a:gd name="connsiteX4" fmla="*/ 78105 w 103822"/>
                              <a:gd name="connsiteY4" fmla="*/ 119063 h 119062"/>
                              <a:gd name="connsiteX5" fmla="*/ 78105 w 103822"/>
                              <a:gd name="connsiteY5" fmla="*/ 43815 h 119062"/>
                              <a:gd name="connsiteX6" fmla="*/ 74295 w 103822"/>
                              <a:gd name="connsiteY6" fmla="*/ 27623 h 119062"/>
                              <a:gd name="connsiteX7" fmla="*/ 60960 w 103822"/>
                              <a:gd name="connsiteY7" fmla="*/ 22860 h 119062"/>
                              <a:gd name="connsiteX8" fmla="*/ 25718 w 103822"/>
                              <a:gd name="connsiteY8" fmla="*/ 37148 h 119062"/>
                              <a:gd name="connsiteX9" fmla="*/ 25718 w 103822"/>
                              <a:gd name="connsiteY9" fmla="*/ 119063 h 119062"/>
                              <a:gd name="connsiteX10" fmla="*/ 0 w 103822"/>
                              <a:gd name="connsiteY10" fmla="*/ 119063 h 119062"/>
                              <a:gd name="connsiteX11" fmla="*/ 0 w 103822"/>
                              <a:gd name="connsiteY11" fmla="*/ 3810 h 119062"/>
                              <a:gd name="connsiteX12" fmla="*/ 23813 w 103822"/>
                              <a:gd name="connsiteY12" fmla="*/ 3810 h 119062"/>
                              <a:gd name="connsiteX13" fmla="*/ 23813 w 103822"/>
                              <a:gd name="connsiteY13" fmla="*/ 17145 h 119062"/>
                              <a:gd name="connsiteX14" fmla="*/ 66675 w 103822"/>
                              <a:gd name="connsiteY14" fmla="*/ 0 h 119062"/>
                              <a:gd name="connsiteX15" fmla="*/ 66675 w 103822"/>
                              <a:gd name="connsiteY15" fmla="*/ 953 h 1190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103822" h="119062">
                                <a:moveTo>
                                  <a:pt x="66675" y="953"/>
                                </a:moveTo>
                                <a:cubicBezTo>
                                  <a:pt x="78105" y="953"/>
                                  <a:pt x="87630" y="3810"/>
                                  <a:pt x="94298" y="10478"/>
                                </a:cubicBezTo>
                                <a:cubicBezTo>
                                  <a:pt x="100965" y="17145"/>
                                  <a:pt x="103823" y="25717"/>
                                  <a:pt x="103823" y="38100"/>
                                </a:cubicBezTo>
                                <a:lnTo>
                                  <a:pt x="103823" y="119063"/>
                                </a:lnTo>
                                <a:lnTo>
                                  <a:pt x="78105" y="119063"/>
                                </a:lnTo>
                                <a:lnTo>
                                  <a:pt x="78105" y="43815"/>
                                </a:lnTo>
                                <a:cubicBezTo>
                                  <a:pt x="78105" y="36195"/>
                                  <a:pt x="77153" y="30480"/>
                                  <a:pt x="74295" y="27623"/>
                                </a:cubicBezTo>
                                <a:cubicBezTo>
                                  <a:pt x="71438" y="24765"/>
                                  <a:pt x="67628" y="22860"/>
                                  <a:pt x="60960" y="22860"/>
                                </a:cubicBezTo>
                                <a:cubicBezTo>
                                  <a:pt x="49530" y="22860"/>
                                  <a:pt x="38100" y="27623"/>
                                  <a:pt x="25718" y="37148"/>
                                </a:cubicBezTo>
                                <a:lnTo>
                                  <a:pt x="25718" y="119063"/>
                                </a:lnTo>
                                <a:lnTo>
                                  <a:pt x="0" y="119063"/>
                                </a:lnTo>
                                <a:lnTo>
                                  <a:pt x="0" y="3810"/>
                                </a:lnTo>
                                <a:lnTo>
                                  <a:pt x="23813" y="3810"/>
                                </a:lnTo>
                                <a:lnTo>
                                  <a:pt x="23813" y="17145"/>
                                </a:lnTo>
                                <a:cubicBezTo>
                                  <a:pt x="38100" y="5715"/>
                                  <a:pt x="52388" y="0"/>
                                  <a:pt x="66675" y="0"/>
                                </a:cubicBezTo>
                                <a:lnTo>
                                  <a:pt x="66675" y="9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203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1089074" name="Forma libre: forma 1491089074"/>
                        <wps:cNvSpPr/>
                        <wps:spPr>
                          <a:xfrm>
                            <a:off x="1687831" y="2123122"/>
                            <a:ext cx="106679" cy="120016"/>
                          </a:xfrm>
                          <a:custGeom>
                            <a:avLst/>
                            <a:gdLst>
                              <a:gd name="connsiteX0" fmla="*/ 55245 w 106680"/>
                              <a:gd name="connsiteY0" fmla="*/ 120015 h 120015"/>
                              <a:gd name="connsiteX1" fmla="*/ 15240 w 106680"/>
                              <a:gd name="connsiteY1" fmla="*/ 103823 h 120015"/>
                              <a:gd name="connsiteX2" fmla="*/ 0 w 106680"/>
                              <a:gd name="connsiteY2" fmla="*/ 60008 h 120015"/>
                              <a:gd name="connsiteX3" fmla="*/ 15240 w 106680"/>
                              <a:gd name="connsiteY3" fmla="*/ 16193 h 120015"/>
                              <a:gd name="connsiteX4" fmla="*/ 57150 w 106680"/>
                              <a:gd name="connsiteY4" fmla="*/ 0 h 120015"/>
                              <a:gd name="connsiteX5" fmla="*/ 104775 w 106680"/>
                              <a:gd name="connsiteY5" fmla="*/ 26670 h 120015"/>
                              <a:gd name="connsiteX6" fmla="*/ 84772 w 106680"/>
                              <a:gd name="connsiteY6" fmla="*/ 38100 h 120015"/>
                              <a:gd name="connsiteX7" fmla="*/ 57150 w 106680"/>
                              <a:gd name="connsiteY7" fmla="*/ 20955 h 120015"/>
                              <a:gd name="connsiteX8" fmla="*/ 34290 w 106680"/>
                              <a:gd name="connsiteY8" fmla="*/ 30480 h 120015"/>
                              <a:gd name="connsiteX9" fmla="*/ 24765 w 106680"/>
                              <a:gd name="connsiteY9" fmla="*/ 60008 h 120015"/>
                              <a:gd name="connsiteX10" fmla="*/ 33338 w 106680"/>
                              <a:gd name="connsiteY10" fmla="*/ 88583 h 120015"/>
                              <a:gd name="connsiteX11" fmla="*/ 56197 w 106680"/>
                              <a:gd name="connsiteY11" fmla="*/ 98108 h 120015"/>
                              <a:gd name="connsiteX12" fmla="*/ 87630 w 106680"/>
                              <a:gd name="connsiteY12" fmla="*/ 79058 h 120015"/>
                              <a:gd name="connsiteX13" fmla="*/ 106680 w 106680"/>
                              <a:gd name="connsiteY13" fmla="*/ 90488 h 120015"/>
                              <a:gd name="connsiteX14" fmla="*/ 87630 w 106680"/>
                              <a:gd name="connsiteY14" fmla="*/ 111443 h 120015"/>
                              <a:gd name="connsiteX15" fmla="*/ 55245 w 106680"/>
                              <a:gd name="connsiteY15" fmla="*/ 120015 h 120015"/>
                              <a:gd name="connsiteX16" fmla="*/ 55245 w 106680"/>
                              <a:gd name="connsiteY16" fmla="*/ 120015 h 1200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06680" h="120015">
                                <a:moveTo>
                                  <a:pt x="55245" y="120015"/>
                                </a:moveTo>
                                <a:cubicBezTo>
                                  <a:pt x="39053" y="120015"/>
                                  <a:pt x="25718" y="114300"/>
                                  <a:pt x="15240" y="103823"/>
                                </a:cubicBezTo>
                                <a:cubicBezTo>
                                  <a:pt x="4763" y="93345"/>
                                  <a:pt x="0" y="78105"/>
                                  <a:pt x="0" y="60008"/>
                                </a:cubicBezTo>
                                <a:cubicBezTo>
                                  <a:pt x="0" y="41910"/>
                                  <a:pt x="4763" y="26670"/>
                                  <a:pt x="15240" y="16193"/>
                                </a:cubicBezTo>
                                <a:cubicBezTo>
                                  <a:pt x="25718" y="4763"/>
                                  <a:pt x="40005" y="0"/>
                                  <a:pt x="57150" y="0"/>
                                </a:cubicBezTo>
                                <a:cubicBezTo>
                                  <a:pt x="74295" y="0"/>
                                  <a:pt x="96203" y="8573"/>
                                  <a:pt x="104775" y="26670"/>
                                </a:cubicBezTo>
                                <a:lnTo>
                                  <a:pt x="84772" y="38100"/>
                                </a:lnTo>
                                <a:cubicBezTo>
                                  <a:pt x="79057" y="26670"/>
                                  <a:pt x="69532" y="20955"/>
                                  <a:pt x="57150" y="20955"/>
                                </a:cubicBezTo>
                                <a:cubicBezTo>
                                  <a:pt x="44768" y="20955"/>
                                  <a:pt x="40005" y="23813"/>
                                  <a:pt x="34290" y="30480"/>
                                </a:cubicBezTo>
                                <a:cubicBezTo>
                                  <a:pt x="28575" y="37148"/>
                                  <a:pt x="24765" y="46673"/>
                                  <a:pt x="24765" y="60008"/>
                                </a:cubicBezTo>
                                <a:cubicBezTo>
                                  <a:pt x="24765" y="73343"/>
                                  <a:pt x="27622" y="82868"/>
                                  <a:pt x="33338" y="88583"/>
                                </a:cubicBezTo>
                                <a:cubicBezTo>
                                  <a:pt x="39053" y="95250"/>
                                  <a:pt x="46672" y="98108"/>
                                  <a:pt x="56197" y="98108"/>
                                </a:cubicBezTo>
                                <a:cubicBezTo>
                                  <a:pt x="65722" y="98108"/>
                                  <a:pt x="79057" y="91440"/>
                                  <a:pt x="87630" y="79058"/>
                                </a:cubicBezTo>
                                <a:lnTo>
                                  <a:pt x="106680" y="90488"/>
                                </a:lnTo>
                                <a:cubicBezTo>
                                  <a:pt x="102870" y="99060"/>
                                  <a:pt x="96203" y="105728"/>
                                  <a:pt x="87630" y="111443"/>
                                </a:cubicBezTo>
                                <a:cubicBezTo>
                                  <a:pt x="79057" y="117158"/>
                                  <a:pt x="68580" y="120015"/>
                                  <a:pt x="55245" y="120015"/>
                                </a:cubicBezTo>
                                <a:lnTo>
                                  <a:pt x="55245" y="1200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203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568321" name="Forma libre: forma 93568321"/>
                        <wps:cNvSpPr/>
                        <wps:spPr>
                          <a:xfrm>
                            <a:off x="1817369" y="2076450"/>
                            <a:ext cx="103823" cy="163829"/>
                          </a:xfrm>
                          <a:custGeom>
                            <a:avLst/>
                            <a:gdLst>
                              <a:gd name="connsiteX0" fmla="*/ 66675 w 103822"/>
                              <a:gd name="connsiteY0" fmla="*/ 45720 h 163829"/>
                              <a:gd name="connsiteX1" fmla="*/ 94297 w 103822"/>
                              <a:gd name="connsiteY1" fmla="*/ 55245 h 163829"/>
                              <a:gd name="connsiteX2" fmla="*/ 103822 w 103822"/>
                              <a:gd name="connsiteY2" fmla="*/ 82867 h 163829"/>
                              <a:gd name="connsiteX3" fmla="*/ 103822 w 103822"/>
                              <a:gd name="connsiteY3" fmla="*/ 163830 h 163829"/>
                              <a:gd name="connsiteX4" fmla="*/ 78105 w 103822"/>
                              <a:gd name="connsiteY4" fmla="*/ 163830 h 163829"/>
                              <a:gd name="connsiteX5" fmla="*/ 78105 w 103822"/>
                              <a:gd name="connsiteY5" fmla="*/ 88583 h 163829"/>
                              <a:gd name="connsiteX6" fmla="*/ 74295 w 103822"/>
                              <a:gd name="connsiteY6" fmla="*/ 72390 h 163829"/>
                              <a:gd name="connsiteX7" fmla="*/ 60960 w 103822"/>
                              <a:gd name="connsiteY7" fmla="*/ 67628 h 163829"/>
                              <a:gd name="connsiteX8" fmla="*/ 25717 w 103822"/>
                              <a:gd name="connsiteY8" fmla="*/ 81915 h 163829"/>
                              <a:gd name="connsiteX9" fmla="*/ 25717 w 103822"/>
                              <a:gd name="connsiteY9" fmla="*/ 163830 h 163829"/>
                              <a:gd name="connsiteX10" fmla="*/ 0 w 103822"/>
                              <a:gd name="connsiteY10" fmla="*/ 163830 h 163829"/>
                              <a:gd name="connsiteX11" fmla="*/ 0 w 103822"/>
                              <a:gd name="connsiteY11" fmla="*/ 0 h 163829"/>
                              <a:gd name="connsiteX12" fmla="*/ 25717 w 103822"/>
                              <a:gd name="connsiteY12" fmla="*/ 0 h 163829"/>
                              <a:gd name="connsiteX13" fmla="*/ 25717 w 103822"/>
                              <a:gd name="connsiteY13" fmla="*/ 61913 h 163829"/>
                              <a:gd name="connsiteX14" fmla="*/ 66675 w 103822"/>
                              <a:gd name="connsiteY14" fmla="*/ 45720 h 163829"/>
                              <a:gd name="connsiteX15" fmla="*/ 66675 w 103822"/>
                              <a:gd name="connsiteY15" fmla="*/ 45720 h 16382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103822" h="163829">
                                <a:moveTo>
                                  <a:pt x="66675" y="45720"/>
                                </a:moveTo>
                                <a:cubicBezTo>
                                  <a:pt x="78105" y="45720"/>
                                  <a:pt x="87630" y="48578"/>
                                  <a:pt x="94297" y="55245"/>
                                </a:cubicBezTo>
                                <a:cubicBezTo>
                                  <a:pt x="100965" y="61913"/>
                                  <a:pt x="103822" y="70485"/>
                                  <a:pt x="103822" y="82867"/>
                                </a:cubicBezTo>
                                <a:lnTo>
                                  <a:pt x="103822" y="163830"/>
                                </a:lnTo>
                                <a:lnTo>
                                  <a:pt x="78105" y="163830"/>
                                </a:lnTo>
                                <a:lnTo>
                                  <a:pt x="78105" y="88583"/>
                                </a:lnTo>
                                <a:cubicBezTo>
                                  <a:pt x="78105" y="80963"/>
                                  <a:pt x="77153" y="75247"/>
                                  <a:pt x="74295" y="72390"/>
                                </a:cubicBezTo>
                                <a:cubicBezTo>
                                  <a:pt x="71438" y="69533"/>
                                  <a:pt x="67628" y="67628"/>
                                  <a:pt x="60960" y="67628"/>
                                </a:cubicBezTo>
                                <a:cubicBezTo>
                                  <a:pt x="49530" y="67628"/>
                                  <a:pt x="38100" y="72390"/>
                                  <a:pt x="25717" y="81915"/>
                                </a:cubicBezTo>
                                <a:lnTo>
                                  <a:pt x="25717" y="163830"/>
                                </a:lnTo>
                                <a:lnTo>
                                  <a:pt x="0" y="163830"/>
                                </a:lnTo>
                                <a:lnTo>
                                  <a:pt x="0" y="0"/>
                                </a:lnTo>
                                <a:lnTo>
                                  <a:pt x="25717" y="0"/>
                                </a:lnTo>
                                <a:lnTo>
                                  <a:pt x="25717" y="61913"/>
                                </a:lnTo>
                                <a:cubicBezTo>
                                  <a:pt x="40005" y="51435"/>
                                  <a:pt x="53340" y="45720"/>
                                  <a:pt x="66675" y="45720"/>
                                </a:cubicBezTo>
                                <a:lnTo>
                                  <a:pt x="66675" y="457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203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3928997" name="Forma libre: forma 1913928997"/>
                        <wps:cNvSpPr/>
                        <wps:spPr>
                          <a:xfrm>
                            <a:off x="1945006" y="2122170"/>
                            <a:ext cx="100964" cy="120968"/>
                          </a:xfrm>
                          <a:custGeom>
                            <a:avLst/>
                            <a:gdLst>
                              <a:gd name="connsiteX0" fmla="*/ 51435 w 100965"/>
                              <a:gd name="connsiteY0" fmla="*/ 0 h 120967"/>
                              <a:gd name="connsiteX1" fmla="*/ 87630 w 100965"/>
                              <a:gd name="connsiteY1" fmla="*/ 12383 h 120967"/>
                              <a:gd name="connsiteX2" fmla="*/ 100965 w 100965"/>
                              <a:gd name="connsiteY2" fmla="*/ 47625 h 120967"/>
                              <a:gd name="connsiteX3" fmla="*/ 100965 w 100965"/>
                              <a:gd name="connsiteY3" fmla="*/ 118110 h 120967"/>
                              <a:gd name="connsiteX4" fmla="*/ 78105 w 100965"/>
                              <a:gd name="connsiteY4" fmla="*/ 118110 h 120967"/>
                              <a:gd name="connsiteX5" fmla="*/ 78105 w 100965"/>
                              <a:gd name="connsiteY5" fmla="*/ 100965 h 120967"/>
                              <a:gd name="connsiteX6" fmla="*/ 39053 w 100965"/>
                              <a:gd name="connsiteY6" fmla="*/ 120967 h 120967"/>
                              <a:gd name="connsiteX7" fmla="*/ 10478 w 100965"/>
                              <a:gd name="connsiteY7" fmla="*/ 111442 h 120967"/>
                              <a:gd name="connsiteX8" fmla="*/ 0 w 100965"/>
                              <a:gd name="connsiteY8" fmla="*/ 85725 h 120967"/>
                              <a:gd name="connsiteX9" fmla="*/ 15240 w 100965"/>
                              <a:gd name="connsiteY9" fmla="*/ 57150 h 120967"/>
                              <a:gd name="connsiteX10" fmla="*/ 55245 w 100965"/>
                              <a:gd name="connsiteY10" fmla="*/ 48577 h 120967"/>
                              <a:gd name="connsiteX11" fmla="*/ 77153 w 100965"/>
                              <a:gd name="connsiteY11" fmla="*/ 50483 h 120967"/>
                              <a:gd name="connsiteX12" fmla="*/ 77153 w 100965"/>
                              <a:gd name="connsiteY12" fmla="*/ 47625 h 120967"/>
                              <a:gd name="connsiteX13" fmla="*/ 70485 w 100965"/>
                              <a:gd name="connsiteY13" fmla="*/ 28575 h 120967"/>
                              <a:gd name="connsiteX14" fmla="*/ 50482 w 100965"/>
                              <a:gd name="connsiteY14" fmla="*/ 21908 h 120967"/>
                              <a:gd name="connsiteX15" fmla="*/ 15240 w 100965"/>
                              <a:gd name="connsiteY15" fmla="*/ 35242 h 120967"/>
                              <a:gd name="connsiteX16" fmla="*/ 2857 w 100965"/>
                              <a:gd name="connsiteY16" fmla="*/ 19050 h 120967"/>
                              <a:gd name="connsiteX17" fmla="*/ 51435 w 100965"/>
                              <a:gd name="connsiteY17" fmla="*/ 952 h 120967"/>
                              <a:gd name="connsiteX18" fmla="*/ 51435 w 100965"/>
                              <a:gd name="connsiteY18" fmla="*/ 0 h 120967"/>
                              <a:gd name="connsiteX19" fmla="*/ 44768 w 100965"/>
                              <a:gd name="connsiteY19" fmla="*/ 101917 h 120967"/>
                              <a:gd name="connsiteX20" fmla="*/ 68580 w 100965"/>
                              <a:gd name="connsiteY20" fmla="*/ 91440 h 120967"/>
                              <a:gd name="connsiteX21" fmla="*/ 78105 w 100965"/>
                              <a:gd name="connsiteY21" fmla="*/ 64770 h 120967"/>
                              <a:gd name="connsiteX22" fmla="*/ 58103 w 100965"/>
                              <a:gd name="connsiteY22" fmla="*/ 63817 h 120967"/>
                              <a:gd name="connsiteX23" fmla="*/ 24765 w 100965"/>
                              <a:gd name="connsiteY23" fmla="*/ 83820 h 120967"/>
                              <a:gd name="connsiteX24" fmla="*/ 30480 w 100965"/>
                              <a:gd name="connsiteY24" fmla="*/ 96202 h 120967"/>
                              <a:gd name="connsiteX25" fmla="*/ 44768 w 100965"/>
                              <a:gd name="connsiteY25" fmla="*/ 100965 h 120967"/>
                              <a:gd name="connsiteX26" fmla="*/ 44768 w 100965"/>
                              <a:gd name="connsiteY26" fmla="*/ 101917 h 12096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100965" h="120967">
                                <a:moveTo>
                                  <a:pt x="51435" y="0"/>
                                </a:moveTo>
                                <a:cubicBezTo>
                                  <a:pt x="66675" y="0"/>
                                  <a:pt x="79057" y="3810"/>
                                  <a:pt x="87630" y="12383"/>
                                </a:cubicBezTo>
                                <a:cubicBezTo>
                                  <a:pt x="96203" y="20955"/>
                                  <a:pt x="100965" y="32385"/>
                                  <a:pt x="100965" y="47625"/>
                                </a:cubicBezTo>
                                <a:lnTo>
                                  <a:pt x="100965" y="118110"/>
                                </a:lnTo>
                                <a:lnTo>
                                  <a:pt x="78105" y="118110"/>
                                </a:lnTo>
                                <a:lnTo>
                                  <a:pt x="78105" y="100965"/>
                                </a:lnTo>
                                <a:cubicBezTo>
                                  <a:pt x="69532" y="114300"/>
                                  <a:pt x="56197" y="120967"/>
                                  <a:pt x="39053" y="120967"/>
                                </a:cubicBezTo>
                                <a:cubicBezTo>
                                  <a:pt x="21907" y="120967"/>
                                  <a:pt x="18097" y="118110"/>
                                  <a:pt x="10478" y="111442"/>
                                </a:cubicBezTo>
                                <a:cubicBezTo>
                                  <a:pt x="2857" y="104775"/>
                                  <a:pt x="0" y="96202"/>
                                  <a:pt x="0" y="85725"/>
                                </a:cubicBezTo>
                                <a:cubicBezTo>
                                  <a:pt x="0" y="75247"/>
                                  <a:pt x="4763" y="62865"/>
                                  <a:pt x="15240" y="57150"/>
                                </a:cubicBezTo>
                                <a:cubicBezTo>
                                  <a:pt x="25718" y="51435"/>
                                  <a:pt x="39053" y="48577"/>
                                  <a:pt x="55245" y="48577"/>
                                </a:cubicBezTo>
                                <a:cubicBezTo>
                                  <a:pt x="71438" y="48577"/>
                                  <a:pt x="69532" y="48577"/>
                                  <a:pt x="77153" y="50483"/>
                                </a:cubicBezTo>
                                <a:lnTo>
                                  <a:pt x="77153" y="47625"/>
                                </a:lnTo>
                                <a:cubicBezTo>
                                  <a:pt x="77153" y="39052"/>
                                  <a:pt x="75247" y="32385"/>
                                  <a:pt x="70485" y="28575"/>
                                </a:cubicBezTo>
                                <a:cubicBezTo>
                                  <a:pt x="65722" y="24765"/>
                                  <a:pt x="59055" y="21908"/>
                                  <a:pt x="50482" y="21908"/>
                                </a:cubicBezTo>
                                <a:cubicBezTo>
                                  <a:pt x="38100" y="21908"/>
                                  <a:pt x="26670" y="26670"/>
                                  <a:pt x="15240" y="35242"/>
                                </a:cubicBezTo>
                                <a:lnTo>
                                  <a:pt x="2857" y="19050"/>
                                </a:lnTo>
                                <a:cubicBezTo>
                                  <a:pt x="15240" y="6667"/>
                                  <a:pt x="31432" y="952"/>
                                  <a:pt x="51435" y="952"/>
                                </a:cubicBezTo>
                                <a:lnTo>
                                  <a:pt x="51435" y="0"/>
                                </a:lnTo>
                                <a:close/>
                                <a:moveTo>
                                  <a:pt x="44768" y="101917"/>
                                </a:moveTo>
                                <a:cubicBezTo>
                                  <a:pt x="55245" y="101917"/>
                                  <a:pt x="62865" y="98108"/>
                                  <a:pt x="68580" y="91440"/>
                                </a:cubicBezTo>
                                <a:cubicBezTo>
                                  <a:pt x="74295" y="84772"/>
                                  <a:pt x="77153" y="76200"/>
                                  <a:pt x="78105" y="64770"/>
                                </a:cubicBezTo>
                                <a:cubicBezTo>
                                  <a:pt x="70485" y="64770"/>
                                  <a:pt x="63818" y="63817"/>
                                  <a:pt x="58103" y="63817"/>
                                </a:cubicBezTo>
                                <a:cubicBezTo>
                                  <a:pt x="36195" y="63817"/>
                                  <a:pt x="24765" y="70485"/>
                                  <a:pt x="24765" y="83820"/>
                                </a:cubicBezTo>
                                <a:cubicBezTo>
                                  <a:pt x="24765" y="97155"/>
                                  <a:pt x="26670" y="93345"/>
                                  <a:pt x="30480" y="96202"/>
                                </a:cubicBezTo>
                                <a:cubicBezTo>
                                  <a:pt x="34290" y="99060"/>
                                  <a:pt x="39053" y="100965"/>
                                  <a:pt x="44768" y="100965"/>
                                </a:cubicBezTo>
                                <a:lnTo>
                                  <a:pt x="44768" y="1019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203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E328678" id="Grupo 4" o:spid="_x0000_s1026" style="position:absolute;margin-left:56.7pt;margin-top:21.25pt;width:71.15pt;height:77.95pt;z-index:251654656;mso-position-horizontal-relative:page;mso-position-vertical-relative:page;mso-width-relative:margin;mso-height-relative:margin" coordorigin="1800,1800" coordsize="9029,9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">
              <o:lock v:ext="edit" aspectratio="t"/>
              <v:shape id="Forma libre: forma 1528116558" o:spid="_x0000_s1027" style="position:absolute;left:2926;top:1800;width:6773;height:7340;visibility:visible;mso-wrap-style:square;v-text-anchor:middle" coordsize="1535429,16640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" path="m1535430,1407795r-893445,c429578,1407795,256223,1235393,256223,1022033r,-380048c256223,429578,428625,256223,641985,256223r893445,l1535430,,641985,c288607,,,287655,,641985r,380048c,1375410,287655,1664018,641985,1664018r893445,l1535430,1407795r,xe" fillcolor="#bd2031" stroked="f">
                <v:stroke joinstyle="miter"/>
                <v:path arrowok="t" o:connecttype="custom" o:connectlocs="677332,621039;283202,621039;113029,450863;113029,283207;283202,113031;677332,113031;677332,0;283202,0;0,283207;0,450863;283202,734070;677332,734070;677332,621039;677332,621039" o:connectangles="0,0,0,0,0,0,0,0,0,0,0,0,0,0"/>
              </v:shape>
              <v:shape id="Forma libre: forma 1418888871" o:spid="_x0000_s1028" style="position:absolute;left:4623;top:3497;width:5076;height:3946;visibility:visible;mso-wrap-style:square;v-text-anchor:middle" coordsize="1150619,894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" path="m456247,639128r-29527,c334328,639128,260033,564832,257175,473392r,l257175,471488r,l257175,467678r,l257175,426720v,-93345,75247,-168593,167640,-170497l427672,256223r207646,c635318,256223,635318,256223,636270,256223r513398,l1149668,,338138,v-3810,,-8573,,-12383,l325755,c145733,,,145732,,325755v,180023,,,,l,438150,,575310c3810,752475,147638,894398,325755,894398r824865,l1150620,639128r-506730,l643890,639128r-187643,l456247,639128xe" fillcolor="#bd2031" stroked="f">
                <v:stroke joinstyle="miter"/>
                <v:path arrowok="t" o:connecttype="custom" o:connectlocs="201267,281947;188241,281947;113449,208834;113449,208834;113449,207994;113449,207994;113449,206313;113449,206313;113449,188245;187401,113031;188661,113031;280261,113031;280681,113031;507159,113031;507159,0;149165,0;143702,0;143702,0;0,143705;0,143705;0,193287;0,253794;143702,394557;507579,394557;507579,281947;284043,281947;284043,281947;201267,281947;201267,281947" o:connectangles="0,0,0,0,0,0,0,0,0,0,0,0,0,0,0,0,0,0,0,0,0,0,0,0,0,0,0,0,0"/>
              </v:shape>
              <v:group id="Gráfico 1" o:spid="_x0000_s1029" style="position:absolute;left:1800;top:9800;width:9029;height:786" coordorigin=",18135" coordsize="20469,1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">
                <v:shape id="Forma libre: forma 24753372" o:spid="_x0000_s1030" style="position:absolute;top:18211;width:1466;height:1696;visibility:visible;mso-wrap-style:square;v-text-anchor:middle" coordsize="146684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" path="m77152,169545v-21907,,-40005,-7620,-55245,-21907c6667,133350,,112395,,85725,,59055,7620,39053,21907,22860,37147,7620,56197,,80010,v23812,,26670,2858,38100,9525c129540,15240,138113,24765,143827,35242l123825,48578c113347,32385,99060,23813,80010,23813v-19050,,-29528,5715,-39053,16192c31432,50483,26670,65723,26670,85725v,20003,4762,34290,15240,44767c51435,140970,63817,145733,79057,145733v15240,,36195,-8573,50483,-24766l146685,137160v-8572,9525,-19050,17145,-30480,23813c103822,166688,91440,169545,78105,169545r-953,xe" fillcolor="#bd2031" stroked="f">
                  <v:stroke joinstyle="miter"/>
                  <v:path arrowok="t" o:connecttype="custom" o:connectlocs="77153,169545;21907,147638;0,85725;21907,22860;80011,0;118111,9525;143828,35242;123826,48578;80011,23813;40957,40005;26670,85725;41910,130492;79058,145733;129541,120967;146686,137160;116206,160973;78106,169545;77153,169545" o:connectangles="0,0,0,0,0,0,0,0,0,0,0,0,0,0,0,0,0,0"/>
                </v:shape>
                <v:shape id="Forma libre: forma 1990450823" o:spid="_x0000_s1031" style="position:absolute;left:1590;top:18135;width:1010;height:1772;visibility:visible;mso-wrap-style:square;v-text-anchor:middle" coordsize="100964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" path="m51435,56198v15240,,27623,3810,36195,12382c96202,77153,100965,88583,100965,103823r,70485l78105,174308r,-17145c69533,170498,56198,177165,39052,177165v-17144,,-20954,-2857,-28575,-9525c2858,160973,,152400,,141923,,131445,4763,119063,15240,113348v10477,-5715,23812,-8573,40005,-8573c71438,104775,69533,104775,77152,106680r,-2857c77152,95250,75248,88583,70485,84773,65723,80963,59055,78105,50483,78105v-12383,,-23813,4763,-35243,13335l2858,75248c15240,62865,31433,57150,51435,57150r,-952xm44767,158115v10478,,18098,-3810,23813,-10477c74295,140970,77152,132398,78105,120968v-7620,,-14288,-953,-20003,-953c36195,120015,24765,126683,24765,140018v,13335,1905,9525,5715,12382c34290,155258,39052,157163,44767,157163r,952xm82867,18098l40005,49530,29527,37148,67627,,82867,18098r,xe" fillcolor="#bd2031" stroked="f">
                  <v:stroke joinstyle="miter"/>
                  <v:path arrowok="t" o:connecttype="custom" o:connectlocs="51435,56198;87630,68580;100965,103824;100965,174309;78105,174309;78105,157164;39052,177166;10477,167641;0,141924;15240,113349;55245,104776;77152,106681;77152,103824;70485,84773;50483,78105;15240,91441;2858,75248;51435,57150;51435,56198;44767,158116;68580,147639;78105,120969;58102,120016;24765,140019;30480,152401;44767,157164;44767,158116;82867,18098;40005,49530;29527,37148;67627,0;82867,18098;82867,18098" o:connectangles="0,0,0,0,0,0,0,0,0,0,0,0,0,0,0,0,0,0,0,0,0,0,0,0,0,0,0,0,0,0,0,0,0"/>
                </v:shape>
                <v:shape id="Forma libre: forma 2006738587" o:spid="_x0000_s1032" style="position:absolute;left:2886;top:18688;width:1819;height:1190;visibility:visible;mso-wrap-style:square;v-text-anchor:middle" coordsize="181927,119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" path="m145733,953v11430,,20955,2857,26669,9525c179070,17145,181927,25717,181927,38100r,80963l156210,119063r,-75248c156210,36195,155258,31433,152400,27623v-2857,-3810,-6667,-4763,-13335,-4763c126683,22860,115252,27623,103823,38100r,80963l78105,119063r,-75248c78105,36195,77152,31433,74295,27623,71438,24765,67627,22860,60960,22860v-10477,,-21908,5715,-35242,16193l25718,119063,,119063,,3810r23813,l23813,20003c38100,6667,52388,,66675,,80963,,93345,6667,99060,19050,113348,6667,127635,,142875,r2858,953xe" fillcolor="#bd2031" stroked="f">
                  <v:stroke joinstyle="miter"/>
                  <v:path arrowok="t" o:connecttype="custom" o:connectlocs="145732,953;172401,10478;181926,38100;181926,119064;156209,119064;156209,43815;152399,27623;139064,22860;103822,38100;103822,119064;78105,119064;78105,43815;74295,27623;60960,22860;25718,39053;25718,119064;0,119064;0,3810;23813,3810;23813,20003;66675,0;99059,19050;142874,0;145732,953" o:connectangles="0,0,0,0,0,0,0,0,0,0,0,0,0,0,0,0,0,0,0,0,0,0,0,0"/>
                </v:shape>
                <v:shape id="Forma libre: forma 2095701357" o:spid="_x0000_s1033" style="position:absolute;left:4933;top:18697;width:1010;height:1210;visibility:visible;mso-wrap-style:square;v-text-anchor:middle" coordsize="100964,120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" path="m51435,c66675,,79057,3810,87630,12383v8572,8572,13335,20002,13335,35242l100965,118110r-22860,l78105,100965v-8573,13335,-21908,20002,-39053,20002c21907,120967,18097,118110,10477,111442,2857,104775,,96202,,85725,,75247,4763,62865,15240,57150,25717,51435,39052,48577,55245,48577v16193,,14287,,21907,1906l77152,47625v,-8573,-1905,-15240,-6667,-19050c65722,24765,59055,21908,50482,21908v-12382,,-23812,4762,-35242,13334l2857,19050c15240,6667,31432,952,51435,952r,-952xm44767,101917v10478,,18098,-3809,23813,-10477c74295,84772,77152,76200,78105,64770v-7620,,-14288,-953,-20003,-953c36195,63817,24765,70485,24765,83820v,13335,1905,9525,5715,12382c34290,99060,39052,100965,44767,100965r,952xe" fillcolor="#bd2031" stroked="f">
                  <v:stroke joinstyle="miter"/>
                  <v:path arrowok="t" o:connecttype="custom" o:connectlocs="51435,0;87630,12383;100965,47625;100965,118110;78105,118110;78105,100965;39052,120967;10477,111442;0,85725;15240,57150;55245,48577;77152,50483;77152,47625;70485,28575;50482,21908;15240,35242;2857,19050;51435,952;51435,0;44767,101917;68580,91440;78105,64770;58102,63817;24765,83820;30480,96202;44767,100965;44767,101917" o:connectangles="0,0,0,0,0,0,0,0,0,0,0,0,0,0,0,0,0,0,0,0,0,0,0,0,0,0,0"/>
                </v:shape>
                <v:shape id="Forma libre: forma 1957560900" o:spid="_x0000_s1034" style="position:absolute;left:6248;top:18697;width:752;height:1191;visibility:visible;mso-wrap-style:square;v-text-anchor:middle" coordsize="75247,119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" path="m59055,v5715,,10478,952,16193,3810l70485,24765c64770,22860,60960,22860,57150,22860v-11430,,-22860,4762,-32385,15240l24765,119063,,119063,,3810r24765,l24765,18097c35243,6667,46673,952,60008,952l59055,xe" fillcolor="#bd2031" stroked="f">
                  <v:stroke joinstyle="miter"/>
                  <v:path arrowok="t" o:connecttype="custom" o:connectlocs="59055,0;75248,3810;70485,24765;57150,22860;24765,38100;24765,119064;0,119064;0,3810;24765,3810;24765,18097;60008,952;59055,0" o:connectangles="0,0,0,0,0,0,0,0,0,0,0,0"/>
                </v:shape>
                <v:shape id="Forma libre: forma 1057548004" o:spid="_x0000_s1035" style="position:absolute;left:7067;top:18697;width:1010;height:1210;visibility:visible;mso-wrap-style:square;v-text-anchor:middle" coordsize="100965,120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" path="m51435,c66675,,79058,3810,87630,12383v8573,8572,13335,20002,13335,35242l100965,118110r-22860,l78105,100965v-8572,13335,-21908,20002,-39052,20002c21908,120967,18097,118110,10478,111442,2858,104775,,96202,,85725,,75247,4763,62865,15240,57150,25717,51435,39053,48577,55245,48577v16193,,14288,,21908,1906l77153,47625v,-8573,-1906,-15240,-6668,-19050c65722,24765,59055,21908,50483,21908v-12383,,-23813,4762,-35243,13334l2858,19050c15240,6667,31433,952,51435,952r,-952xm44767,101917v10478,,18098,-3809,23813,-10477c74295,84772,77153,76200,78105,64770v-7620,,-14288,-953,-20002,-953c36195,63817,24765,70485,24765,83820v,13335,1905,9525,5715,12382c34290,99060,39053,100965,44767,100965r,952xe" fillcolor="#bd2031" stroked="f">
                  <v:stroke joinstyle="miter"/>
                  <v:path arrowok="t" o:connecttype="custom" o:connectlocs="51434,0;87629,12383;100964,47625;100964,118110;78104,118110;78104,100965;39053,120967;10478,111442;0,85725;15240,57150;55244,48577;77152,50483;77152,47625;70484,28575;50482,21908;15240,35242;2858,19050;51434,952;51434,0;44767,101917;68579,91440;78104,64770;58102,63817;24765,83820;30480,96202;44767,100965;44767,101917" o:connectangles="0,0,0,0,0,0,0,0,0,0,0,0,0,0,0,0,0,0,0,0,0,0,0,0,0,0,0"/>
                </v:shape>
                <v:shape id="Forma libre: forma 839580771" o:spid="_x0000_s1036" style="position:absolute;left:8820;top:18230;width:1086;height:1677;visibility:visible;mso-wrap-style:square;v-text-anchor:middle" coordsize="10858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" path="m83820,953r24765,l108585,164783r-23812,l84773,153353v-10478,9525,-22860,14287,-36195,14287c35243,167640,22860,161925,13335,151448,3810,140970,,126683,,108585,,90488,4763,74295,15240,62865,25718,51435,38100,45720,54293,45720v16192,,20955,2858,29527,9525l83820,r,953xm54293,146685v11430,,20955,-4762,29527,-14287l83820,80010c76200,72390,66675,68580,56198,68580v-10478,,-17145,3810,-22860,10478c27623,85725,24765,96203,24765,109538v,13335,2858,20955,7620,27622c37148,143828,44768,146685,54293,146685r,xe" fillcolor="#bd2031" stroked="f">
                  <v:stroke joinstyle="miter"/>
                  <v:path arrowok="t" o:connecttype="custom" o:connectlocs="83821,953;108586,953;108586,164784;84774,164784;84774,153354;48578,167641;13335,151449;0,108586;15240,62865;54294,45720;83821,55245;83821,0;83821,953;54294,146686;83821,132399;83821,80010;56199,68580;33338,79058;24765,109539;32385,137161;54294,146686;54294,146686" o:connectangles="0,0,0,0,0,0,0,0,0,0,0,0,0,0,0,0,0,0,0,0,0,0"/>
                </v:shape>
                <v:shape id="Forma libre: forma 60849988" o:spid="_x0000_s1037" style="position:absolute;left:10153;top:18697;width:1057;height:1210;visibility:visible;mso-wrap-style:square;v-text-anchor:middle" coordsize="105727,120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" path="m57150,100013v12383,,24765,-4763,35243,-13336l103823,103822c90488,115252,74295,120967,55245,120967v-19050,,-29527,-5715,-40005,-16192c4763,94297,,80010,,61913,,43815,5715,29527,16193,18097,26670,5715,40958,,60008,,79058,,83820,3810,92393,10477v9525,6668,13335,17145,13335,29528c105728,52388,102870,56197,97155,61913v-5715,5714,-14287,8572,-24765,8572l23813,70485v2857,19050,14287,28575,33337,29528l57150,100013xm59055,20002v-9525,,-17145,2858,-22860,8573c29528,34290,25718,42863,24765,53340r44768,c74295,53340,78105,52388,80010,49530v2858,-2858,3810,-5715,3810,-10478c83820,34290,81915,29527,77153,25717,72390,21908,66675,20002,60008,20002r-953,xe" fillcolor="#bd2031" stroked="f">
                  <v:stroke joinstyle="miter"/>
                  <v:path arrowok="t" o:connecttype="custom" o:connectlocs="57150,100013;92393,86677;103823,103822;55245,120967;15240,104775;0,61913;16193,18097;60008,0;92393,10477;105728,40005;97155,61913;72390,70485;23813,70485;57150,100013;57150,100013;59055,20002;36195,28575;24765,53340;69533,53340;80010,49530;83820,39052;77153,25717;60008,20002;59055,20002" o:connectangles="0,0,0,0,0,0,0,0,0,0,0,0,0,0,0,0,0,0,0,0,0,0,0,0"/>
                </v:shape>
                <v:shape id="Forma libre: forma 846610072" o:spid="_x0000_s1038" style="position:absolute;left:11915;top:18211;width:1467;height:1696;visibility:visible;mso-wrap-style:square;v-text-anchor:middle" coordsize="146685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" path="m77153,169545v-21908,,-40005,-7620,-55245,-21907c6668,133350,,112395,,85725,,59055,7620,39053,21908,22860,37148,7620,56198,,80010,v23813,,26670,2858,38100,9525c129540,15240,138113,24765,143828,35242l123825,48578c113348,32385,99060,23813,80010,23813v-19050,,-29527,5715,-39052,16192c31433,50483,26670,65723,26670,85725v,20003,4763,34290,15240,44767c51435,140970,63818,145733,79058,145733v15240,,36195,-8573,50482,-24766l146685,137160v-8572,9525,-19050,17145,-30480,23813c103823,166688,91440,169545,77153,169545r,xe" fillcolor="#bd2031" stroked="f">
                  <v:stroke joinstyle="miter"/>
                  <v:path arrowok="t" o:connecttype="custom" o:connectlocs="77153,169545;21908,147638;0,85725;21908,22860;80010,0;118110,9525;143828,35242;123825,48578;80010,23813;40958,40005;26670,85725;41910,130492;79058,145733;129540,120967;146685,137160;116205,160973;77153,169545;77153,169545" o:connectangles="0,0,0,0,0,0,0,0,0,0,0,0,0,0,0,0,0,0"/>
                </v:shape>
                <v:shape id="Forma libre: forma 1603814586" o:spid="_x0000_s1039" style="position:absolute;left:13573;top:18735;width:1028;height:1181;visibility:visible;mso-wrap-style:square;v-text-anchor:middle" coordsize="102870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" path="m78105,r24765,l102870,115253r-23812,l79058,99060c64770,111442,50483,118110,36195,118110v-14287,,-20003,-2857,-26670,-9525c2858,101917,,93345,,80963l,,24765,r,75248c24765,88583,30480,95250,41910,95250v11430,,22860,-5715,36195,-17145l78105,r,xe" fillcolor="#bd2031" stroked="f">
                  <v:stroke joinstyle="miter"/>
                  <v:path arrowok="t" o:connecttype="custom" o:connectlocs="78106,0;102871,0;102871,115254;79059,115254;79059,99061;36195,118111;9525,108586;0,80964;0,0;24765,0;24765,75249;41910,95251;78106,78106;78106,0;78106,0" o:connectangles="0,0,0,0,0,0,0,0,0,0,0,0,0,0,0"/>
                </v:shape>
                <v:shape id="Forma libre: forma 1402763264" o:spid="_x0000_s1040" style="position:absolute;left:14849;top:18697;width:1057;height:1210;visibility:visible;mso-wrap-style:square;v-text-anchor:middle" coordsize="105727,120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" path="m57150,100013v12383,,24765,-4763,35242,-13336l103823,103822c90488,115252,74295,120967,55245,120967v-19050,,-29528,-5715,-40005,-16192c4763,94297,,80010,,61913,,43815,5715,29527,16192,18097,26670,5715,40958,,60008,,79058,,83820,3810,92392,10477v9525,6668,13336,17145,13336,29528c105728,52388,102870,56197,97155,61913v-5715,5714,-14288,8572,-24765,8572l23813,70485v2857,19050,14287,28575,33337,29528l57150,100013xm58103,20002v-9525,,-17145,2858,-22861,8573c28575,34290,24765,42863,23813,53340r44767,c73342,53340,77153,52388,79058,49530v2857,-2858,3809,-5715,3809,-10478c82867,34290,80963,29527,76200,25717,71438,21908,65723,20002,59055,20002r-952,xe" fillcolor="#bd2031" stroked="f">
                  <v:stroke joinstyle="miter"/>
                  <v:path arrowok="t" o:connecttype="custom" o:connectlocs="57150,100013;92392,86677;103823,103822;55245,120967;15240,104775;0,61913;16192,18097;60008,0;92392,10477;105728,40005;97155,61913;72390,70485;23813,70485;57150,100013;57150,100013;58103,20002;35242,28575;23813,53340;68580,53340;79058,49530;82867,39052;76200,25717;59055,20002;58103,20002" o:connectangles="0,0,0,0,0,0,0,0,0,0,0,0,0,0,0,0,0,0,0,0,0,0,0,0"/>
                </v:shape>
                <v:shape id="Forma libre: forma 1045283534" o:spid="_x0000_s1041" style="position:absolute;left:16154;top:18688;width:1038;height:1190;visibility:visible;mso-wrap-style:square;v-text-anchor:middle" coordsize="103822,119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" path="m66675,953v11430,,20955,2857,27622,9525c100965,17145,103822,25717,103822,38100r,80963l78105,119063r,-75248c78105,36195,77153,30480,74295,27623,71438,24765,67628,22860,60960,22860v-11430,,-22860,4763,-35242,14288l25718,119063,,119063,,3810r23813,l23813,17145c38100,5715,52388,,66675,r,953xe" fillcolor="#bd2031" stroked="f">
                  <v:stroke joinstyle="miter"/>
                  <v:path arrowok="t" o:connecttype="custom" o:connectlocs="66676,953;94298,10478;103823,38100;103823,119064;78106,119064;78106,43815;74296,27623;60961,22860;25718,37148;25718,119064;0,119064;0,3810;23813,3810;23813,17145;66676,0;66676,953" o:connectangles="0,0,0,0,0,0,0,0,0,0,0,0,0,0,0,0"/>
                </v:shape>
                <v:shape id="Forma libre: forma 102373976" o:spid="_x0000_s1042" style="position:absolute;left:17364;top:18392;width:895;height:1515;visibility:visible;mso-wrap-style:square;v-text-anchor:middle" coordsize="89534,151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" path="m80963,121920r8572,19050c80010,148590,68580,151447,56197,151447v-12382,,-20955,-3809,-27622,-10477c21907,133350,19050,123825,19050,111442r,-58102l,53340,,35242r19050,l19050,,43815,r,35242l82867,35242r,18098l43815,53340r,57150c43815,117157,45720,121920,48578,124777v3810,2858,7619,4763,12382,4763c67628,129540,74295,127635,80963,121920r,xe" fillcolor="#bd2031" stroked="f">
                  <v:stroke joinstyle="miter"/>
                  <v:path arrowok="t" o:connecttype="custom" o:connectlocs="80964,121920;89536,140970;56198,151447;28575,140970;19050,111442;19050,53340;0,53340;0,35242;19050,35242;19050,0;43815,0;43815,35242;82868,35242;82868,53340;43815,53340;43815,110490;48579,124777;60961,129540;80964,121920;80964,121920" o:connectangles="0,0,0,0,0,0,0,0,0,0,0,0,0,0,0,0,0,0,0,0"/>
                </v:shape>
                <v:shape id="Forma libre: forma 1262980012" o:spid="_x0000_s1043" style="position:absolute;left:18335;top:18697;width:1010;height:1210;visibility:visible;mso-wrap-style:square;v-text-anchor:middle" coordsize="100965,120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" path="m51435,c66675,,79058,3810,87630,12383v8573,8572,13335,20002,13335,35242l100965,118110r-22860,l78105,100965v-8572,13335,-21907,20002,-39052,20002c21908,120967,18098,118110,10478,111442,2858,104775,,96202,,85725,,75247,4763,62865,15240,57150,25718,51435,39053,48577,55245,48577v16193,,14288,,21908,1906l77153,47625v,-8573,-1905,-15240,-6668,-19050c65723,24765,59055,21908,50483,21908v-12383,,-23813,4762,-35243,13334l2858,19050c15240,6667,31433,952,51435,952r,-952xm43815,101917v10478,,18098,-3809,23813,-10477c73343,84772,76200,76200,77153,64770v-7620,,-14288,-953,-20003,-953c35243,63817,23813,70485,23813,83820v,13335,1905,9525,5715,12382c33338,99060,38100,100965,43815,100965r,952xe" fillcolor="#bd2031" stroked="f">
                  <v:stroke joinstyle="miter"/>
                  <v:path arrowok="t" o:connecttype="custom" o:connectlocs="51434,0;87629,12383;100964,47625;100964,118110;78104,118110;78104,100965;39053,120967;10478,111442;0,85725;15240,57150;55244,48577;77152,50483;77152,47625;70484,28575;50482,21908;15240,35242;2858,19050;51434,952;51434,0;43815,101917;67627,91440;77152,64770;57149,63817;23813,83820;29528,96202;43815,100965;43815,101917" o:connectangles="0,0,0,0,0,0,0,0,0,0,0,0,0,0,0,0,0,0,0,0,0,0,0,0,0,0,0"/>
                </v:shape>
                <v:shape id="Forma libre: forma 110943172" o:spid="_x0000_s1044" style="position:absolute;left:19535;top:18697;width:934;height:1219;visibility:visible;mso-wrap-style:square;v-text-anchor:middle" coordsize="93345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" path="m46672,120967c26670,120967,11430,115252,,102870l10478,86677v11430,9525,22860,14288,35242,14288c58103,100965,57150,100013,61913,97155v4762,-2858,6667,-5715,6667,-10478c68580,81915,68580,83820,68580,82867v,-952,-952,-2857,-2858,-3809c63818,78105,63818,77152,61913,76200v-1905,-953,-2858,-1905,-4763,-1905c55245,74295,53340,73342,52388,72390v-953,,-2858,-952,-5716,-1905c43815,70485,41910,69533,40958,68580,29528,64770,20955,60960,15240,56197,9525,51435,5715,44767,5715,35242v,-9525,3810,-19050,12382,-25717c26670,2858,37147,,50483,,63818,,80010,4763,91440,13335l80963,29527c71438,22860,60960,20002,51435,20002v-9525,,-11430,953,-15240,3811c32385,26670,30480,29527,30480,33338v,3809,,4762,1905,5714c33338,40958,35243,41910,38100,43815v2858,952,4763,1905,6668,2857c46672,46672,49530,48577,53340,49530v6668,1905,11430,3810,15240,5715c72390,57150,76200,59055,80963,61913v4762,2857,7620,5714,9525,9525c92393,75247,93345,80010,93345,85725v,11430,-4762,20002,-13335,26670c71438,119063,60008,121920,46672,121920r,-953xe" fillcolor="#bd2031" stroked="f">
                  <v:stroke joinstyle="miter"/>
                  <v:path arrowok="t" o:connecttype="custom" o:connectlocs="46672,120966;0,102869;10478,86676;45720,100964;61913,97154;68580,86676;68580,82866;65722,79057;61913,76199;57150,74294;52388,72389;46672,70484;40958,68579;15240,56197;5715,35242;18097,9525;50483,0;91440,13335;80963,29527;51435,20002;36195,23813;30480,33338;32385,39052;38100,43815;44768,46672;53340,49530;68580,55245;80963,61912;90488,71437;93345,85724;80010,112394;46672,121919;46672,120966" o:connectangles="0,0,0,0,0,0,0,0,0,0,0,0,0,0,0,0,0,0,0,0,0,0,0,0,0,0,0,0,0,0,0,0,0"/>
                </v:shape>
              </v:group>
              <v:group id="Gráfico 1" o:spid="_x0000_s1045" style="position:absolute;left:1804;top:10947;width:9021;height:752" coordorigin="9,20735" coordsize="20450,1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">
                <v:shape id="Forma libre: forma 1880941644" o:spid="_x0000_s1046" style="position:absolute;left:9;top:20735;width:1467;height:1696;visibility:visible;mso-wrap-style:square;v-text-anchor:middle" coordsize="146685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" path="m77152,169545v-21907,,-40004,-7620,-55245,-21907c6667,133350,,112395,,85725,,59055,7620,39053,21907,22860,37148,7620,56198,,80010,v23813,,26670,2858,38100,9525c129540,15240,138113,24765,143827,35242l123825,48578c113348,32385,99060,23813,80010,23813v-19050,,-29528,5715,-39053,16192c31432,50483,26670,65723,26670,85725v,20003,4762,34290,15240,44767c51435,140970,63817,145733,79057,145733v15241,,36195,-8573,50483,-24766l146685,137160v-8572,9525,-19050,17145,-30480,23813c103823,166688,91440,169545,78105,169545r-953,xe" fillcolor="#bd2031" stroked="f">
                  <v:stroke joinstyle="miter"/>
                  <v:path arrowok="t" o:connecttype="custom" o:connectlocs="77152,169546;21907,147639;0,85726;21907,22860;80010,0;118110,9525;143827,35242;123825,48578;80010,23813;40957,40005;26670,85726;41910,130493;79057,145734;129540,120968;146685,137161;116205,160974;78105,169546;77152,169546" o:connectangles="0,0,0,0,0,0,0,0,0,0,0,0,0,0,0,0,0,0"/>
                </v:shape>
                <v:shape id="Forma libre: forma 265525042" o:spid="_x0000_s1047" style="position:absolute;left:1628;top:21221;width:1010;height:1210;visibility:visible;mso-wrap-style:square;v-text-anchor:middle" coordsize="100964,120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" path="m51435,c66675,,79057,3810,87630,12383v8572,8572,13335,20002,13335,35242l100965,118110r-22860,l78105,100965v-8573,13335,-21907,20002,-39053,20002c21907,120967,18098,118110,10477,111442,2857,104775,,96202,,85725,,75247,4763,62865,15240,57150,25717,51435,39052,48577,55245,48577v16193,,14287,,21907,1906l77152,47625v,-8573,-1904,-15240,-6667,-19050c65723,23813,59055,21908,50482,21908v-12382,,-23812,4762,-35242,13334l2857,19050c15240,6667,31432,952,51435,952r,-952xm43815,101917v10477,,18098,-3809,23812,-10477c73342,84772,76200,76200,77152,64770v-7620,,-14287,-953,-20002,-953c35242,63817,23813,70485,23813,83820v,13335,1904,9525,5714,12382c33338,99060,38100,100965,43815,100965r,952xe" fillcolor="#bd2031" stroked="f">
                  <v:stroke joinstyle="miter"/>
                  <v:path arrowok="t" o:connecttype="custom" o:connectlocs="51435,0;87630,12383;100965,47625;100965,118111;78105,118111;78105,100966;39052,120968;10477,111443;0,85726;15240,57150;55245,48577;77152,50483;77152,47625;70485,28575;50482,21908;15240,35242;2857,19050;51435,952;51435,0;43815,101918;67627,91441;77152,64771;57150,63818;23813,83821;29527,96203;43815,100966;43815,101918" o:connectangles="0,0,0,0,0,0,0,0,0,0,0,0,0,0,0,0,0,0,0,0,0,0,0,0,0,0,0"/>
                </v:shape>
                <v:shape id="Forma libre: forma 1508674031" o:spid="_x0000_s1048" style="position:absolute;left:2847;top:21221;width:943;height:1219;visibility:visible;mso-wrap-style:square;v-text-anchor:middle" coordsize="94297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" path="m46673,120967c26670,120967,11430,115252,,102870l10478,86677v11430,9525,22860,14288,35242,14288c58103,100965,57150,100013,61913,97155v4762,-2858,6667,-5715,6667,-10478c68580,81915,68580,83820,68580,82867v,-952,-952,-2857,-2857,-3809c64770,78105,63818,77152,62865,76200v-952,,-2857,-1905,-4762,-1905c56198,74295,54293,73342,53340,72390v-952,,-2857,-952,-5715,-1905c44768,69533,42863,69533,41910,68580,30480,64770,21908,60960,16193,56197,10478,51435,6668,44767,6668,35242v,-9525,3810,-19050,12382,-25717c27623,3810,38100,,51435,,64770,,80963,4763,92393,13335l81915,29527c72390,22860,61913,20002,52388,20002v-9525,,-11430,953,-15240,3811c33338,26670,31433,29527,31433,33338v,3809,,4762,1905,5714c34290,40958,36195,41910,39053,43815v2857,952,4762,1905,6667,2857c47625,46672,50483,48577,54293,49530v6667,1905,11430,3810,15240,5715c73343,57150,77153,59055,81915,61913v4763,2857,7620,5714,9525,9525c93345,75247,94298,80010,94298,85725v,11430,-4763,20002,-13335,26670c71438,119063,60960,121920,47625,121920r-952,-953xe" fillcolor="#bd2031" stroked="f">
                  <v:stroke joinstyle="miter"/>
                  <v:path arrowok="t" o:connecttype="custom" o:connectlocs="46673,120967;0,102870;10478,86677;45720,100965;61914,97155;68581,86677;68581,82867;65724,79058;62866,76200;58104,74295;53341,72390;47626,70485;41910,68580;16193,56197;6668,35242;19050,9525;51436,0;92394,13335;81916,29527;52389,20002;37148,23813;31433,33338;33338,39052;39053,43815;45720,46672;54294,49530;69534,55245;81916,61913;91441,71438;94299,85725;80964,112395;47626,121920;46673,120967" o:connectangles="0,0,0,0,0,0,0,0,0,0,0,0,0,0,0,0,0,0,0,0,0,0,0,0,0,0,0,0,0,0,0,0,0"/>
                </v:shape>
                <v:shape id="Forma libre: forma 811047034" o:spid="_x0000_s1049" style="position:absolute;left:3933;top:20916;width:896;height:1515;visibility:visible;mso-wrap-style:square;v-text-anchor:middle" coordsize="89535,151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" path="m80963,121920r8572,19050c80010,148590,68580,151447,56198,151447v-12383,,-20955,-3809,-27623,-10477c21908,133350,19050,123825,19050,111442r,-58102l,53340,,35242r19050,l19050,,43815,r,35242l82868,35242r,18098l43815,53340r,57150c43815,117157,45720,121920,48577,124777v3811,2858,7621,4763,12383,4763c67627,129540,74295,127635,80963,121920r,xe" fillcolor="#bd2031" stroked="f">
                  <v:stroke joinstyle="miter"/>
                  <v:path arrowok="t" o:connecttype="custom" o:connectlocs="80963,121920;89535,140970;56198,151447;28575,140970;19050,111442;19050,53340;0,53340;0,35242;19050,35242;19050,0;43815,0;43815,35242;82868,35242;82868,53340;43815,53340;43815,110490;48577,124777;60960,129540;80963,121920;80963,121920" o:connectangles="0,0,0,0,0,0,0,0,0,0,0,0,0,0,0,0,0,0,0,0"/>
                </v:shape>
                <v:shape id="Forma libre: forma 1563445245" o:spid="_x0000_s1050" style="position:absolute;left:4981;top:20793;width:305;height:1609;visibility:visible;mso-wrap-style:square;v-text-anchor:middle" coordsize="30479,160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" path="m26670,26670v-2857,2857,-6668,4763,-11430,4763c10477,31433,6667,29527,3810,26670,952,23813,,20002,,15240,,10477,952,6667,3810,3810,6667,952,10477,,15240,v4762,,8573,952,11430,3810c29527,6667,30480,10477,30480,15240v,4762,-953,8573,-3810,11430xm2857,160972r,-115252l27622,45720r,115252l2857,160972xe" fillcolor="#bd2031" stroked="f">
                  <v:stroke joinstyle="miter"/>
                  <v:path arrowok="t" o:connecttype="custom" o:connectlocs="26669,26670;15239,31433;3810,26670;0,15240;3810,3810;15239,0;26669,3810;30479,15240;26669,26670;2857,160973;2857,45720;27621,45720;27621,160973;2857,160973" o:connectangles="0,0,0,0,0,0,0,0,0,0,0,0,0,0"/>
                </v:shape>
                <v:shape id="Forma libre: forma 376805022" o:spid="_x0000_s1051" style="position:absolute;left:5591;top:20764;width:247;height:1638;visibility:visible;mso-wrap-style:square;v-text-anchor:middle" coordsize="24765,163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" path="m,163830l,,24765,r,163830l,163830xe" fillcolor="#bd2031" stroked="f">
                  <v:stroke joinstyle="miter"/>
                  <v:path arrowok="t" o:connecttype="custom" o:connectlocs="0,163830;0,0;24766,0;24766,163830;0,163830" o:connectangles="0,0,0,0,0"/>
                </v:shape>
                <v:shape id="Forma libre: forma 1781469220" o:spid="_x0000_s1052" style="position:absolute;left:6172;top:20764;width:247;height:1638;visibility:visible;mso-wrap-style:square;v-text-anchor:middle" coordsize="24764,163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" path="m,163830l,,24765,r,163830l,163830xe" fillcolor="#bd2031" stroked="f">
                  <v:stroke joinstyle="miter"/>
                  <v:path arrowok="t" o:connecttype="custom" o:connectlocs="0,163830;0,0;24764,0;24764,163830;0,163830" o:connectangles="0,0,0,0,0"/>
                </v:shape>
                <v:shape id="Forma libre: forma 647281441" o:spid="_x0000_s1053" style="position:absolute;left:6677;top:21221;width:1009;height:1210;visibility:visible;mso-wrap-style:square;v-text-anchor:middle" coordsize="100965,120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" path="m51435,c66675,,79058,3810,87630,12383v8573,8572,13335,20002,13335,35242l100965,118110r-22860,l78105,100965v-8572,13335,-21907,20002,-39052,20002c21908,120967,18098,118110,10478,111442,2858,104775,,96202,,85725,,75247,4763,62865,15240,57150,25718,51435,39053,48577,55245,48577v16193,,14288,,21908,1906l77153,47625v,-8573,-1905,-15240,-6668,-19050c65723,24765,59055,21908,50483,21908v-12383,,-23813,4762,-35243,13334l2858,19050c15240,6667,31433,952,51435,952r,-952xm44768,101917v10477,,18097,-3809,23812,-10477c74295,84772,77153,76200,78105,64770v-7620,,-14287,-953,-20002,-953c36195,63817,24765,70485,24765,83820v,13335,1905,9525,5715,12382c34290,99060,39053,100965,44768,100965r,952xe" fillcolor="#bd2031" stroked="f">
                  <v:stroke joinstyle="miter"/>
                  <v:path arrowok="t" o:connecttype="custom" o:connectlocs="51434,0;87629,12383;100964,47625;100964,118111;78104,118111;78104,100966;39053,120968;10478,111443;0,85726;15240,57150;55244,48577;77152,50483;77152,47625;70484,28575;50482,21908;15240,35242;2858,19050;51434,952;51434,0;44768,101918;68579,91441;78104,64771;58102,63818;24765,83821;30480,96203;44768,100966;44768,101918" o:connectangles="0,0,0,0,0,0,0,0,0,0,0,0,0,0,0,0,0,0,0,0,0,0,0,0,0,0,0"/>
                </v:shape>
                <v:shape id="Forma libre: forma 445288951" o:spid="_x0000_s1054" style="position:absolute;left:7991;top:21602;width:857;height:210;visibility:visible;mso-wrap-style:square;v-text-anchor:middle" coordsize="85725,20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" path="m,l85725,r,20955l,20955,,xe" fillcolor="#bd2031" stroked="f">
                  <v:stroke joinstyle="miter"/>
                  <v:path arrowok="t" o:connecttype="custom" o:connectlocs="0,0;85724,0;85724,20956;0,20956;0,0" o:connectangles="0,0,0,0,0"/>
                </v:shape>
                <v:shape id="Forma libre: forma 1856746959" o:spid="_x0000_s1055" style="position:absolute;left:9201;top:20764;width:1028;height:1638;visibility:visible;mso-wrap-style:square;v-text-anchor:middle" coordsize="102870,163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" path="m12383,163830v-2858,,-5715,-952,-8573,-2858c1905,159067,,156210,,152400l,,26670,r,140970l102870,140970r,22860l12383,163830r,xe" fillcolor="#bd2031" stroked="f">
                  <v:stroke joinstyle="miter"/>
                  <v:path arrowok="t" o:connecttype="custom" o:connectlocs="12383,163830;3810,160972;0,152400;0,0;26670,0;26670,140970;102871,140970;102871,163830;12383,163830;12383,163830" o:connectangles="0,0,0,0,0,0,0,0,0,0"/>
                </v:shape>
                <v:shape id="Forma libre: forma 581495172" o:spid="_x0000_s1056" style="position:absolute;left:10382;top:21221;width:1009;height:1210;visibility:visible;mso-wrap-style:square;v-text-anchor:middle" coordsize="100964,120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" path="m51435,c66675,,79058,3810,87630,12383v8572,8572,13335,20002,13335,35242l100965,118110r-22860,l78105,100965v-8572,13335,-21908,20002,-39053,20002c21908,120967,18097,118110,10477,111442,2858,104775,,96202,,85725,,75247,4763,62865,15240,57150,25717,51435,39052,48577,55245,48577v16193,,14288,,21907,1906l77152,47625v,-8573,-1905,-15240,-6667,-19050c65722,24765,59055,21908,50483,21908v-12383,,-23813,4762,-35243,13334l2858,19050c15240,6667,31433,952,51435,952r,-952xm44767,101917v10478,,18098,-3809,23813,-10477c74295,84772,77152,76200,78105,64770v-7620,,-14288,-953,-20003,-953c36195,63817,24765,70485,24765,83820v,13335,1905,9525,5715,12382c34290,99060,39052,100965,44767,100965r,952xe" fillcolor="#bd2031" stroked="f">
                  <v:stroke joinstyle="miter"/>
                  <v:path arrowok="t" o:connecttype="custom" o:connectlocs="51435,0;87630,12383;100965,47625;100965,118111;78105,118111;78105,100966;39052,120968;10477,111443;0,85726;15240,57150;55245,48577;77152,50483;77152,47625;70485,28575;50483,21908;15240,35242;2858,19050;51435,952;51435,0;44767,101918;68580,91441;78105,64771;58102,63818;24765,83821;30480,96203;44767,100966;44767,101918" o:connectangles="0,0,0,0,0,0,0,0,0,0,0,0,0,0,0,0,0,0,0,0,0,0,0,0,0,0,0"/>
                </v:shape>
                <v:shape id="Forma libre: forma 842650316" o:spid="_x0000_s1057" style="position:absolute;left:12296;top:20754;width:1658;height:1658;visibility:visible;mso-wrap-style:square;v-text-anchor:middle" coordsize="165735,16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" path="m151448,v3810,,7620,,10477,2858c164783,5715,165735,7620,165735,10478r,154305l140018,164783r,-117158l94298,135255r-22860,l25718,48578r,117157l,165735,,11430c,7620,953,5715,3810,3810,6668,1905,10478,953,14288,953v3810,,8572,,10477,2857c26670,6668,29528,8573,32385,13335r50483,96203l134303,13335v2857,-4762,4762,-8572,6667,-9525c142875,1905,146685,953,151448,r,xe" fillcolor="#bd2031" stroked="f">
                  <v:stroke joinstyle="miter"/>
                  <v:path arrowok="t" o:connecttype="custom" o:connectlocs="151449,0;161926,2858;165736,10478;165736,164783;140019,164783;140019,47625;94299,135255;71438,135255;25718,48578;25718,165735;0,165735;0,11430;3810,3810;14288,953;24765,3810;32385,13335;82869,109538;134304,13335;140971,3810;151449,0;151449,0" o:connectangles="0,0,0,0,0,0,0,0,0,0,0,0,0,0,0,0,0,0,0,0,0"/>
                </v:shape>
                <v:shape id="Forma libre: forma 2106982050" o:spid="_x0000_s1058" style="position:absolute;left:14249;top:21221;width:1010;height:1210;visibility:visible;mso-wrap-style:square;v-text-anchor:middle" coordsize="100965,120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" path="m51435,c66675,,79058,3810,87630,12383v8573,8572,13335,20002,13335,35242l100965,118110r-22860,l78105,100965v-8572,13335,-21907,20002,-39052,20002c21908,120967,18098,118110,10478,111442,2858,104775,,96202,,85725,,75247,4763,62865,15240,57150,25718,51435,39053,48577,55245,48577v16193,,14288,,21908,1906l77153,47625v,-8573,-1905,-15240,-6668,-19050c65723,24765,59055,21908,50483,21908v-12383,,-23813,4762,-35243,13334l2858,19050c15240,6667,31433,952,51435,952r,-952xm43815,101917v10478,,18098,-3809,23813,-10477c73343,84772,76200,76200,77153,64770v-7620,,-14288,-953,-20003,-953c35243,63817,23813,70485,23813,83820v,13335,1905,9525,5715,12382c33338,99060,38100,100965,43815,100965r,952xe" fillcolor="#bd2031" stroked="f">
                  <v:stroke joinstyle="miter"/>
                  <v:path arrowok="t" o:connecttype="custom" o:connectlocs="51434,0;87629,12383;100964,47625;100964,118111;78104,118111;78104,100966;39053,120968;10478,111443;0,85726;15240,57150;55244,48577;77152,50483;77152,47625;70484,28575;50482,21908;15240,35242;2858,19050;51434,952;51434,0;43815,101918;67627,91441;77152,64771;57149,63818;23813,83821;29528,96203;43815,100966;43815,101918" o:connectangles="0,0,0,0,0,0,0,0,0,0,0,0,0,0,0,0,0,0,0,0,0,0,0,0,0,0,0"/>
                </v:shape>
                <v:shape id="Forma libre: forma 941990547" o:spid="_x0000_s1059" style="position:absolute;left:15582;top:21212;width:1039;height:1190;visibility:visible;mso-wrap-style:square;v-text-anchor:middle" coordsize="103822,119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" path="m66675,953v11430,,20955,2857,27623,9525c100965,17145,103823,25717,103823,38100r,80963l78105,119063r,-75248c78105,36195,77153,30480,74295,27623,71438,24765,67628,22860,60960,22860v-11430,,-22860,4763,-35242,14288l25718,119063,,119063,,3810r23813,l23813,17145c38100,5715,52388,,66675,r,953xe" fillcolor="#bd2031" stroked="f">
                  <v:stroke joinstyle="miter"/>
                  <v:path arrowok="t" o:connecttype="custom" o:connectlocs="66676,953;94299,10478;103824,38100;103824,119062;78106,119062;78106,43815;74296,27623;60961,22860;25718,37148;25718,119062;0,119062;0,3810;23813,3810;23813,17145;66676,0;66676,953" o:connectangles="0,0,0,0,0,0,0,0,0,0,0,0,0,0,0,0"/>
                </v:shape>
                <v:shape id="Forma libre: forma 1491089074" o:spid="_x0000_s1060" style="position:absolute;left:16878;top:21231;width:1067;height:1200;visibility:visible;mso-wrap-style:square;v-text-anchor:middle" coordsize="106680,120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" path="m55245,120015v-16192,,-29527,-5715,-40005,-16192c4763,93345,,78105,,60008,,41910,4763,26670,15240,16193,25718,4763,40005,,57150,v17145,,39053,8573,47625,26670l84772,38100c79057,26670,69532,20955,57150,20955v-12382,,-17145,2858,-22860,9525c28575,37148,24765,46673,24765,60008v,13335,2857,22860,8573,28575c39053,95250,46672,98108,56197,98108v9525,,22860,-6668,31433,-19050l106680,90488v-3810,8572,-10477,15240,-19050,20955c79057,117158,68580,120015,55245,120015r,xe" fillcolor="#bd2031" stroked="f">
                  <v:stroke joinstyle="miter"/>
                  <v:path arrowok="t" o:connecttype="custom" o:connectlocs="55244,120016;15240,103824;0,60009;15240,16193;57149,0;104774,26670;84771,38100;57149,20955;34290,30480;24765,60009;33338,88584;56196,98109;87629,79059;106679,90489;87629,111444;55244,120016;55244,120016" o:connectangles="0,0,0,0,0,0,0,0,0,0,0,0,0,0,0,0,0"/>
                </v:shape>
                <v:shape id="Forma libre: forma 93568321" o:spid="_x0000_s1061" style="position:absolute;left:18173;top:20764;width:1038;height:1638;visibility:visible;mso-wrap-style:square;v-text-anchor:middle" coordsize="103822,163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" path="m66675,45720v11430,,20955,2858,27622,9525c100965,61913,103822,70485,103822,82867r,80963l78105,163830r,-75247c78105,80963,77153,75247,74295,72390,71438,69533,67628,67628,60960,67628v-11430,,-22860,4762,-35243,14287l25717,163830,,163830,,,25717,r,61913c40005,51435,53340,45720,66675,45720r,xe" fillcolor="#bd2031" stroked="f">
                  <v:stroke joinstyle="miter"/>
                  <v:path arrowok="t" o:connecttype="custom" o:connectlocs="66676,45720;94298,55245;103823,82867;103823,163830;78106,163830;78106,88583;74296,72390;60961,67628;25717,81915;25717,163830;0,163830;0,0;25717,0;25717,61913;66676,45720;66676,45720" o:connectangles="0,0,0,0,0,0,0,0,0,0,0,0,0,0,0,0"/>
                </v:shape>
                <v:shape id="Forma libre: forma 1913928997" o:spid="_x0000_s1062" style="position:absolute;left:19450;top:21221;width:1009;height:1210;visibility:visible;mso-wrap-style:square;v-text-anchor:middle" coordsize="100965,120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" path="m51435,c66675,,79057,3810,87630,12383v8573,8572,13335,20002,13335,35242l100965,118110r-22860,l78105,100965v-8573,13335,-21908,20002,-39052,20002c21907,120967,18097,118110,10478,111442,2857,104775,,96202,,85725,,75247,4763,62865,15240,57150,25718,51435,39053,48577,55245,48577v16193,,14287,,21908,1906l77153,47625v,-8573,-1906,-15240,-6668,-19050c65722,24765,59055,21908,50482,21908v-12382,,-23812,4762,-35242,13334l2857,19050c15240,6667,31432,952,51435,952r,-952xm44768,101917v10477,,18097,-3809,23812,-10477c74295,84772,77153,76200,78105,64770v-7620,,-14287,-953,-20002,-953c36195,63817,24765,70485,24765,83820v,13335,1905,9525,5715,12382c34290,99060,39053,100965,44768,100965r,952xe" fillcolor="#bd2031" stroked="f">
                  <v:stroke joinstyle="miter"/>
                  <v:path arrowok="t" o:connecttype="custom" o:connectlocs="51434,0;87629,12383;100964,47625;100964,118111;78104,118111;78104,100966;39053,120968;10478,111443;0,85726;15240,57150;55244,48577;77152,50483;77152,47625;70484,28575;50482,21908;15240,35242;2857,19050;51434,952;51434,0;44768,101918;68579,91441;78104,64771;58102,63818;24765,83821;30480,96203;44768,100966;44768,101918" o:connectangles="0,0,0,0,0,0,0,0,0,0,0,0,0,0,0,0,0,0,0,0,0,0,0,0,0,0,0"/>
                </v:shape>
              </v:group>
              <w10:wrap anchorx="page" anchory="page"/>
            </v:group>
          </w:pict>
        </mc:Fallback>
      </mc:AlternateContent>
    </w:r>
    <w:r w:rsidR="0015067E">
      <w:rPr>
        <w:noProof/>
      </w:rPr>
      <mc:AlternateContent>
        <mc:Choice Requires="wpg">
          <w:drawing>
            <wp:anchor distT="0" distB="0" distL="114300" distR="114300" simplePos="0" relativeHeight="251649536" behindDoc="1" locked="0" layoutInCell="1" allowOverlap="1" wp14:anchorId="42953C89" wp14:editId="72402A89">
              <wp:simplePos x="0" y="0"/>
              <wp:positionH relativeFrom="page">
                <wp:posOffset>-1080135</wp:posOffset>
              </wp:positionH>
              <wp:positionV relativeFrom="page">
                <wp:align>top</wp:align>
              </wp:positionV>
              <wp:extent cx="2160000" cy="2397600"/>
              <wp:effectExtent l="0" t="0" r="31115" b="22225"/>
              <wp:wrapNone/>
              <wp:docPr id="895337461" name="Grupo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2160000" cy="2397600"/>
                        <a:chOff x="309540" y="162682"/>
                        <a:chExt cx="2384107" cy="2643187"/>
                      </a:xfrm>
                    </wpg:grpSpPr>
                    <wps:wsp>
                      <wps:cNvPr id="535977689" name="Forma libre: forma 535977689"/>
                      <wps:cNvSpPr/>
                      <wps:spPr>
                        <a:xfrm>
                          <a:off x="1068682" y="828479"/>
                          <a:ext cx="1615439" cy="1255395"/>
                        </a:xfrm>
                        <a:custGeom>
                          <a:avLst/>
                          <a:gdLst>
                            <a:gd name="connsiteX0" fmla="*/ 641033 w 1615439"/>
                            <a:gd name="connsiteY0" fmla="*/ 898208 h 1255395"/>
                            <a:gd name="connsiteX1" fmla="*/ 599122 w 1615439"/>
                            <a:gd name="connsiteY1" fmla="*/ 898208 h 1255395"/>
                            <a:gd name="connsiteX2" fmla="*/ 599122 w 1615439"/>
                            <a:gd name="connsiteY2" fmla="*/ 898208 h 1255395"/>
                            <a:gd name="connsiteX3" fmla="*/ 361950 w 1615439"/>
                            <a:gd name="connsiteY3" fmla="*/ 665798 h 1255395"/>
                            <a:gd name="connsiteX4" fmla="*/ 361950 w 1615439"/>
                            <a:gd name="connsiteY4" fmla="*/ 664845 h 1255395"/>
                            <a:gd name="connsiteX5" fmla="*/ 361950 w 1615439"/>
                            <a:gd name="connsiteY5" fmla="*/ 662940 h 1255395"/>
                            <a:gd name="connsiteX6" fmla="*/ 361950 w 1615439"/>
                            <a:gd name="connsiteY6" fmla="*/ 661988 h 1255395"/>
                            <a:gd name="connsiteX7" fmla="*/ 361950 w 1615439"/>
                            <a:gd name="connsiteY7" fmla="*/ 656273 h 1255395"/>
                            <a:gd name="connsiteX8" fmla="*/ 361950 w 1615439"/>
                            <a:gd name="connsiteY8" fmla="*/ 655320 h 1255395"/>
                            <a:gd name="connsiteX9" fmla="*/ 361950 w 1615439"/>
                            <a:gd name="connsiteY9" fmla="*/ 635318 h 1255395"/>
                            <a:gd name="connsiteX10" fmla="*/ 361950 w 1615439"/>
                            <a:gd name="connsiteY10" fmla="*/ 598170 h 1255395"/>
                            <a:gd name="connsiteX11" fmla="*/ 598170 w 1615439"/>
                            <a:gd name="connsiteY11" fmla="*/ 360045 h 1255395"/>
                            <a:gd name="connsiteX12" fmla="*/ 601980 w 1615439"/>
                            <a:gd name="connsiteY12" fmla="*/ 360045 h 1255395"/>
                            <a:gd name="connsiteX13" fmla="*/ 893445 w 1615439"/>
                            <a:gd name="connsiteY13" fmla="*/ 360045 h 1255395"/>
                            <a:gd name="connsiteX14" fmla="*/ 895350 w 1615439"/>
                            <a:gd name="connsiteY14" fmla="*/ 360045 h 1255395"/>
                            <a:gd name="connsiteX15" fmla="*/ 1615440 w 1615439"/>
                            <a:gd name="connsiteY15" fmla="*/ 360045 h 1255395"/>
                            <a:gd name="connsiteX16" fmla="*/ 1615440 w 1615439"/>
                            <a:gd name="connsiteY16" fmla="*/ 0 h 1255395"/>
                            <a:gd name="connsiteX17" fmla="*/ 476250 w 1615439"/>
                            <a:gd name="connsiteY17" fmla="*/ 0 h 1255395"/>
                            <a:gd name="connsiteX18" fmla="*/ 458152 w 1615439"/>
                            <a:gd name="connsiteY18" fmla="*/ 0 h 1255395"/>
                            <a:gd name="connsiteX19" fmla="*/ 457200 w 1615439"/>
                            <a:gd name="connsiteY19" fmla="*/ 0 h 1255395"/>
                            <a:gd name="connsiteX20" fmla="*/ 0 w 1615439"/>
                            <a:gd name="connsiteY20" fmla="*/ 457200 h 1255395"/>
                            <a:gd name="connsiteX21" fmla="*/ 0 w 1615439"/>
                            <a:gd name="connsiteY21" fmla="*/ 457200 h 1255395"/>
                            <a:gd name="connsiteX22" fmla="*/ 0 w 1615439"/>
                            <a:gd name="connsiteY22" fmla="*/ 615315 h 1255395"/>
                            <a:gd name="connsiteX23" fmla="*/ 952 w 1615439"/>
                            <a:gd name="connsiteY23" fmla="*/ 807720 h 1255395"/>
                            <a:gd name="connsiteX24" fmla="*/ 458152 w 1615439"/>
                            <a:gd name="connsiteY24" fmla="*/ 1255395 h 1255395"/>
                            <a:gd name="connsiteX25" fmla="*/ 476250 w 1615439"/>
                            <a:gd name="connsiteY25" fmla="*/ 1255395 h 1255395"/>
                            <a:gd name="connsiteX26" fmla="*/ 1614487 w 1615439"/>
                            <a:gd name="connsiteY26" fmla="*/ 1255395 h 1255395"/>
                            <a:gd name="connsiteX27" fmla="*/ 1614487 w 1615439"/>
                            <a:gd name="connsiteY27" fmla="*/ 897255 h 1255395"/>
                            <a:gd name="connsiteX28" fmla="*/ 903922 w 1615439"/>
                            <a:gd name="connsiteY28" fmla="*/ 897255 h 1255395"/>
                            <a:gd name="connsiteX29" fmla="*/ 903922 w 1615439"/>
                            <a:gd name="connsiteY29" fmla="*/ 897255 h 1255395"/>
                            <a:gd name="connsiteX30" fmla="*/ 641033 w 1615439"/>
                            <a:gd name="connsiteY30" fmla="*/ 898208 h 12553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1615439" h="1255395">
                              <a:moveTo>
                                <a:pt x="641033" y="898208"/>
                              </a:moveTo>
                              <a:lnTo>
                                <a:pt x="599122" y="898208"/>
                              </a:lnTo>
                              <a:lnTo>
                                <a:pt x="599122" y="898208"/>
                              </a:lnTo>
                              <a:cubicBezTo>
                                <a:pt x="469583" y="897255"/>
                                <a:pt x="364808" y="794385"/>
                                <a:pt x="361950" y="665798"/>
                              </a:cubicBezTo>
                              <a:lnTo>
                                <a:pt x="361950" y="664845"/>
                              </a:lnTo>
                              <a:lnTo>
                                <a:pt x="361950" y="662940"/>
                              </a:lnTo>
                              <a:cubicBezTo>
                                <a:pt x="361950" y="662940"/>
                                <a:pt x="361950" y="662940"/>
                                <a:pt x="361950" y="661988"/>
                              </a:cubicBezTo>
                              <a:lnTo>
                                <a:pt x="361950" y="656273"/>
                              </a:lnTo>
                              <a:cubicBezTo>
                                <a:pt x="361950" y="656273"/>
                                <a:pt x="361950" y="656273"/>
                                <a:pt x="361950" y="655320"/>
                              </a:cubicBezTo>
                              <a:lnTo>
                                <a:pt x="361950" y="635318"/>
                              </a:lnTo>
                              <a:lnTo>
                                <a:pt x="361950" y="598170"/>
                              </a:lnTo>
                              <a:cubicBezTo>
                                <a:pt x="361950" y="467678"/>
                                <a:pt x="467677" y="361950"/>
                                <a:pt x="598170" y="360045"/>
                              </a:cubicBezTo>
                              <a:lnTo>
                                <a:pt x="601980" y="360045"/>
                              </a:lnTo>
                              <a:lnTo>
                                <a:pt x="893445" y="360045"/>
                              </a:lnTo>
                              <a:cubicBezTo>
                                <a:pt x="894397" y="360045"/>
                                <a:pt x="894397" y="360045"/>
                                <a:pt x="895350" y="360045"/>
                              </a:cubicBezTo>
                              <a:lnTo>
                                <a:pt x="1615440" y="360045"/>
                              </a:lnTo>
                              <a:lnTo>
                                <a:pt x="1615440" y="0"/>
                              </a:lnTo>
                              <a:lnTo>
                                <a:pt x="476250" y="0"/>
                              </a:lnTo>
                              <a:cubicBezTo>
                                <a:pt x="470535" y="0"/>
                                <a:pt x="464820" y="0"/>
                                <a:pt x="458152" y="0"/>
                              </a:cubicBezTo>
                              <a:cubicBezTo>
                                <a:pt x="458152" y="0"/>
                                <a:pt x="458152" y="0"/>
                                <a:pt x="457200" y="0"/>
                              </a:cubicBezTo>
                              <a:cubicBezTo>
                                <a:pt x="204788" y="0"/>
                                <a:pt x="0" y="204788"/>
                                <a:pt x="0" y="457200"/>
                              </a:cubicBezTo>
                              <a:cubicBezTo>
                                <a:pt x="0" y="457200"/>
                                <a:pt x="0" y="457200"/>
                                <a:pt x="0" y="457200"/>
                              </a:cubicBezTo>
                              <a:lnTo>
                                <a:pt x="0" y="615315"/>
                              </a:lnTo>
                              <a:lnTo>
                                <a:pt x="952" y="807720"/>
                              </a:lnTo>
                              <a:cubicBezTo>
                                <a:pt x="5715" y="1056323"/>
                                <a:pt x="208597" y="1255395"/>
                                <a:pt x="458152" y="1255395"/>
                              </a:cubicBezTo>
                              <a:lnTo>
                                <a:pt x="476250" y="1255395"/>
                              </a:lnTo>
                              <a:lnTo>
                                <a:pt x="1614487" y="1255395"/>
                              </a:lnTo>
                              <a:lnTo>
                                <a:pt x="1614487" y="897255"/>
                              </a:lnTo>
                              <a:lnTo>
                                <a:pt x="903922" y="897255"/>
                              </a:lnTo>
                              <a:cubicBezTo>
                                <a:pt x="903922" y="897255"/>
                                <a:pt x="903922" y="897255"/>
                                <a:pt x="903922" y="897255"/>
                              </a:cubicBezTo>
                              <a:lnTo>
                                <a:pt x="641033" y="898208"/>
                              </a:lnTo>
                              <a:close/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EFEFEF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50379458" name="Forma libre: forma 1950379458"/>
                      <wps:cNvSpPr/>
                      <wps:spPr>
                        <a:xfrm>
                          <a:off x="530519" y="290317"/>
                          <a:ext cx="2153602" cy="2333625"/>
                        </a:xfrm>
                        <a:custGeom>
                          <a:avLst/>
                          <a:gdLst>
                            <a:gd name="connsiteX0" fmla="*/ 0 w 2153602"/>
                            <a:gd name="connsiteY0" fmla="*/ 889635 h 2333625"/>
                            <a:gd name="connsiteX1" fmla="*/ 0 w 2153602"/>
                            <a:gd name="connsiteY1" fmla="*/ 1433513 h 2333625"/>
                            <a:gd name="connsiteX2" fmla="*/ 900113 w 2153602"/>
                            <a:gd name="connsiteY2" fmla="*/ 2333625 h 2333625"/>
                            <a:gd name="connsiteX3" fmla="*/ 2152650 w 2153602"/>
                            <a:gd name="connsiteY3" fmla="*/ 2333625 h 2333625"/>
                            <a:gd name="connsiteX4" fmla="*/ 2152650 w 2153602"/>
                            <a:gd name="connsiteY4" fmla="*/ 1974533 h 2333625"/>
                            <a:gd name="connsiteX5" fmla="*/ 900113 w 2153602"/>
                            <a:gd name="connsiteY5" fmla="*/ 1974533 h 2333625"/>
                            <a:gd name="connsiteX6" fmla="*/ 360045 w 2153602"/>
                            <a:gd name="connsiteY6" fmla="*/ 1434465 h 2333625"/>
                            <a:gd name="connsiteX7" fmla="*/ 360045 w 2153602"/>
                            <a:gd name="connsiteY7" fmla="*/ 901065 h 2333625"/>
                            <a:gd name="connsiteX8" fmla="*/ 900113 w 2153602"/>
                            <a:gd name="connsiteY8" fmla="*/ 360997 h 2333625"/>
                            <a:gd name="connsiteX9" fmla="*/ 2153603 w 2153602"/>
                            <a:gd name="connsiteY9" fmla="*/ 360997 h 2333625"/>
                            <a:gd name="connsiteX10" fmla="*/ 2153603 w 2153602"/>
                            <a:gd name="connsiteY10" fmla="*/ 0 h 2333625"/>
                            <a:gd name="connsiteX11" fmla="*/ 889635 w 2153602"/>
                            <a:gd name="connsiteY11" fmla="*/ 0 h 2333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153602" h="2333625">
                              <a:moveTo>
                                <a:pt x="0" y="889635"/>
                              </a:moveTo>
                              <a:lnTo>
                                <a:pt x="0" y="1433513"/>
                              </a:lnTo>
                              <a:cubicBezTo>
                                <a:pt x="0" y="1929765"/>
                                <a:pt x="403860" y="2333625"/>
                                <a:pt x="900113" y="2333625"/>
                              </a:cubicBezTo>
                              <a:lnTo>
                                <a:pt x="2152650" y="2333625"/>
                              </a:lnTo>
                              <a:lnTo>
                                <a:pt x="2152650" y="1974533"/>
                              </a:lnTo>
                              <a:lnTo>
                                <a:pt x="900113" y="1974533"/>
                              </a:lnTo>
                              <a:cubicBezTo>
                                <a:pt x="601980" y="1974533"/>
                                <a:pt x="360045" y="1731645"/>
                                <a:pt x="360045" y="1434465"/>
                              </a:cubicBezTo>
                              <a:lnTo>
                                <a:pt x="360045" y="901065"/>
                              </a:lnTo>
                              <a:cubicBezTo>
                                <a:pt x="360045" y="602933"/>
                                <a:pt x="602933" y="360997"/>
                                <a:pt x="900113" y="360997"/>
                              </a:cubicBezTo>
                              <a:lnTo>
                                <a:pt x="2153603" y="360997"/>
                              </a:lnTo>
                              <a:lnTo>
                                <a:pt x="2153603" y="0"/>
                              </a:lnTo>
                              <a:lnTo>
                                <a:pt x="889635" y="0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EFEFEF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89058171" name="Forma libre: forma 1089058171"/>
                      <wps:cNvSpPr/>
                      <wps:spPr>
                        <a:xfrm>
                          <a:off x="2679359" y="464625"/>
                          <a:ext cx="4762" cy="4762"/>
                        </a:xfrm>
                        <a:custGeom>
                          <a:avLst/>
                          <a:gdLst>
                            <a:gd name="connsiteX0" fmla="*/ 4763 w 4762"/>
                            <a:gd name="connsiteY0" fmla="*/ 0 h 4762"/>
                            <a:gd name="connsiteX1" fmla="*/ 4763 w 4762"/>
                            <a:gd name="connsiteY1" fmla="*/ 4763 h 4762"/>
                            <a:gd name="connsiteX2" fmla="*/ 0 w 4762"/>
                            <a:gd name="connsiteY2" fmla="*/ 4763 h 47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4762" h="4762">
                              <a:moveTo>
                                <a:pt x="4763" y="0"/>
                              </a:moveTo>
                              <a:lnTo>
                                <a:pt x="4763" y="4763"/>
                              </a:lnTo>
                              <a:lnTo>
                                <a:pt x="0" y="4763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EFEFEF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50338494" name="Forma libre: forma 2050338494"/>
                      <wps:cNvSpPr/>
                      <wps:spPr>
                        <a:xfrm>
                          <a:off x="2514577" y="469387"/>
                          <a:ext cx="154305" cy="9525"/>
                        </a:xfrm>
                        <a:custGeom>
                          <a:avLst/>
                          <a:gdLst>
                            <a:gd name="connsiteX0" fmla="*/ 154305 w 154305"/>
                            <a:gd name="connsiteY0" fmla="*/ 0 h 9525"/>
                            <a:gd name="connsiteX1" fmla="*/ 0 w 154305"/>
                            <a:gd name="connsiteY1" fmla="*/ 0 h 95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</a:cxnLst>
                          <a:rect l="l" t="t" r="r" b="b"/>
                          <a:pathLst>
                            <a:path w="154305" h="9525">
                              <a:moveTo>
                                <a:pt x="15430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 cap="flat">
                          <a:solidFill>
                            <a:srgbClr val="EFEFEF"/>
                          </a:solidFill>
                          <a:custDash>
                            <a:ds d="78697" sp="78697"/>
                          </a:custDash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94374307" name="Forma libre: forma 594374307"/>
                      <wps:cNvSpPr/>
                      <wps:spPr>
                        <a:xfrm>
                          <a:off x="2504100" y="464625"/>
                          <a:ext cx="4762" cy="4762"/>
                        </a:xfrm>
                        <a:custGeom>
                          <a:avLst/>
                          <a:gdLst>
                            <a:gd name="connsiteX0" fmla="*/ 4763 w 4762"/>
                            <a:gd name="connsiteY0" fmla="*/ 4763 h 4762"/>
                            <a:gd name="connsiteX1" fmla="*/ 0 w 4762"/>
                            <a:gd name="connsiteY1" fmla="*/ 4763 h 4762"/>
                            <a:gd name="connsiteX2" fmla="*/ 0 w 4762"/>
                            <a:gd name="connsiteY2" fmla="*/ 0 h 47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4762" h="4762">
                              <a:moveTo>
                                <a:pt x="4763" y="4763"/>
                              </a:moveTo>
                              <a:lnTo>
                                <a:pt x="0" y="47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EFEFEF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2439595" name="Forma libre: forma 1282439595"/>
                      <wps:cNvSpPr/>
                      <wps:spPr>
                        <a:xfrm>
                          <a:off x="2504100" y="299842"/>
                          <a:ext cx="9525" cy="155257"/>
                        </a:xfrm>
                        <a:custGeom>
                          <a:avLst/>
                          <a:gdLst>
                            <a:gd name="connsiteX0" fmla="*/ 0 w 9525"/>
                            <a:gd name="connsiteY0" fmla="*/ 155258 h 155257"/>
                            <a:gd name="connsiteX1" fmla="*/ 0 w 9525"/>
                            <a:gd name="connsiteY1" fmla="*/ 0 h 1552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</a:cxnLst>
                          <a:rect l="l" t="t" r="r" b="b"/>
                          <a:pathLst>
                            <a:path w="9525" h="155257">
                              <a:moveTo>
                                <a:pt x="0" y="15525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 cap="flat">
                          <a:solidFill>
                            <a:srgbClr val="EFEFEF"/>
                          </a:solidFill>
                          <a:custDash>
                            <a:ds d="78697" sp="78697"/>
                          </a:custDash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5046913" name="Forma libre: forma 1985046913"/>
                      <wps:cNvSpPr/>
                      <wps:spPr>
                        <a:xfrm>
                          <a:off x="2504100" y="290317"/>
                          <a:ext cx="4762" cy="4762"/>
                        </a:xfrm>
                        <a:custGeom>
                          <a:avLst/>
                          <a:gdLst>
                            <a:gd name="connsiteX0" fmla="*/ 0 w 4762"/>
                            <a:gd name="connsiteY0" fmla="*/ 4763 h 4762"/>
                            <a:gd name="connsiteX1" fmla="*/ 0 w 4762"/>
                            <a:gd name="connsiteY1" fmla="*/ 0 h 4762"/>
                            <a:gd name="connsiteX2" fmla="*/ 4763 w 4762"/>
                            <a:gd name="connsiteY2" fmla="*/ 0 h 47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4762" h="4762">
                              <a:moveTo>
                                <a:pt x="0" y="4763"/>
                              </a:moveTo>
                              <a:lnTo>
                                <a:pt x="0" y="0"/>
                              </a:ln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EFEFEF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7825413" name="Forma libre: forma 887825413"/>
                      <wps:cNvSpPr/>
                      <wps:spPr>
                        <a:xfrm>
                          <a:off x="2519340" y="290317"/>
                          <a:ext cx="154305" cy="9525"/>
                        </a:xfrm>
                        <a:custGeom>
                          <a:avLst/>
                          <a:gdLst>
                            <a:gd name="connsiteX0" fmla="*/ 0 w 154305"/>
                            <a:gd name="connsiteY0" fmla="*/ 0 h 9525"/>
                            <a:gd name="connsiteX1" fmla="*/ 154305 w 154305"/>
                            <a:gd name="connsiteY1" fmla="*/ 0 h 95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</a:cxnLst>
                          <a:rect l="l" t="t" r="r" b="b"/>
                          <a:pathLst>
                            <a:path w="154305" h="9525">
                              <a:moveTo>
                                <a:pt x="0" y="0"/>
                              </a:moveTo>
                              <a:lnTo>
                                <a:pt x="154305" y="0"/>
                              </a:lnTo>
                            </a:path>
                          </a:pathLst>
                        </a:custGeom>
                        <a:ln w="3175" cap="flat">
                          <a:solidFill>
                            <a:srgbClr val="EFEFEF"/>
                          </a:solidFill>
                          <a:custDash>
                            <a:ds d="78697" sp="78697"/>
                          </a:custDash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754967" name="Forma libre: forma 32754967"/>
                      <wps:cNvSpPr/>
                      <wps:spPr>
                        <a:xfrm>
                          <a:off x="2679359" y="290317"/>
                          <a:ext cx="4762" cy="4762"/>
                        </a:xfrm>
                        <a:custGeom>
                          <a:avLst/>
                          <a:gdLst>
                            <a:gd name="connsiteX0" fmla="*/ 0 w 4762"/>
                            <a:gd name="connsiteY0" fmla="*/ 0 h 4762"/>
                            <a:gd name="connsiteX1" fmla="*/ 4763 w 4762"/>
                            <a:gd name="connsiteY1" fmla="*/ 0 h 4762"/>
                            <a:gd name="connsiteX2" fmla="*/ 4763 w 4762"/>
                            <a:gd name="connsiteY2" fmla="*/ 4763 h 47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4762" h="4762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  <a:lnTo>
                                <a:pt x="4763" y="4763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EFEFEF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402310" name="Forma libre: forma 44402310"/>
                      <wps:cNvSpPr/>
                      <wps:spPr>
                        <a:xfrm>
                          <a:off x="2684122" y="304605"/>
                          <a:ext cx="9525" cy="155257"/>
                        </a:xfrm>
                        <a:custGeom>
                          <a:avLst/>
                          <a:gdLst>
                            <a:gd name="connsiteX0" fmla="*/ 0 w 9525"/>
                            <a:gd name="connsiteY0" fmla="*/ 0 h 155257"/>
                            <a:gd name="connsiteX1" fmla="*/ 0 w 9525"/>
                            <a:gd name="connsiteY1" fmla="*/ 155258 h 1552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</a:cxnLst>
                          <a:rect l="l" t="t" r="r" b="b"/>
                          <a:pathLst>
                            <a:path w="9525" h="155257">
                              <a:moveTo>
                                <a:pt x="0" y="0"/>
                              </a:moveTo>
                              <a:lnTo>
                                <a:pt x="0" y="155258"/>
                              </a:lnTo>
                            </a:path>
                          </a:pathLst>
                        </a:custGeom>
                        <a:ln w="3175" cap="flat">
                          <a:solidFill>
                            <a:srgbClr val="EFEFEF"/>
                          </a:solidFill>
                          <a:custDash>
                            <a:ds d="78697" sp="78697"/>
                          </a:custDash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53901129" name="Forma libre: forma 1553901129"/>
                      <wps:cNvSpPr/>
                      <wps:spPr>
                        <a:xfrm>
                          <a:off x="2679359" y="1002787"/>
                          <a:ext cx="4762" cy="4762"/>
                        </a:xfrm>
                        <a:custGeom>
                          <a:avLst/>
                          <a:gdLst>
                            <a:gd name="connsiteX0" fmla="*/ 4763 w 4762"/>
                            <a:gd name="connsiteY0" fmla="*/ 0 h 4762"/>
                            <a:gd name="connsiteX1" fmla="*/ 4763 w 4762"/>
                            <a:gd name="connsiteY1" fmla="*/ 4763 h 4762"/>
                            <a:gd name="connsiteX2" fmla="*/ 0 w 4762"/>
                            <a:gd name="connsiteY2" fmla="*/ 4763 h 47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4762" h="4762">
                              <a:moveTo>
                                <a:pt x="4763" y="0"/>
                              </a:moveTo>
                              <a:lnTo>
                                <a:pt x="4763" y="4763"/>
                              </a:lnTo>
                              <a:lnTo>
                                <a:pt x="0" y="4763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EFEFEF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5322538" name="Forma libre: forma 925322538"/>
                      <wps:cNvSpPr/>
                      <wps:spPr>
                        <a:xfrm>
                          <a:off x="2514577" y="1007550"/>
                          <a:ext cx="154305" cy="9525"/>
                        </a:xfrm>
                        <a:custGeom>
                          <a:avLst/>
                          <a:gdLst>
                            <a:gd name="connsiteX0" fmla="*/ 154305 w 154305"/>
                            <a:gd name="connsiteY0" fmla="*/ 0 h 9525"/>
                            <a:gd name="connsiteX1" fmla="*/ 0 w 154305"/>
                            <a:gd name="connsiteY1" fmla="*/ 0 h 95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</a:cxnLst>
                          <a:rect l="l" t="t" r="r" b="b"/>
                          <a:pathLst>
                            <a:path w="154305" h="9525">
                              <a:moveTo>
                                <a:pt x="15430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 cap="flat">
                          <a:solidFill>
                            <a:srgbClr val="EFEFEF"/>
                          </a:solidFill>
                          <a:custDash>
                            <a:ds d="78697" sp="78697"/>
                          </a:custDash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76272784" name="Forma libre: forma 476272784"/>
                      <wps:cNvSpPr/>
                      <wps:spPr>
                        <a:xfrm>
                          <a:off x="2504100" y="1002787"/>
                          <a:ext cx="4762" cy="4762"/>
                        </a:xfrm>
                        <a:custGeom>
                          <a:avLst/>
                          <a:gdLst>
                            <a:gd name="connsiteX0" fmla="*/ 4763 w 4762"/>
                            <a:gd name="connsiteY0" fmla="*/ 4763 h 4762"/>
                            <a:gd name="connsiteX1" fmla="*/ 0 w 4762"/>
                            <a:gd name="connsiteY1" fmla="*/ 4763 h 4762"/>
                            <a:gd name="connsiteX2" fmla="*/ 0 w 4762"/>
                            <a:gd name="connsiteY2" fmla="*/ 0 h 47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4762" h="4762">
                              <a:moveTo>
                                <a:pt x="4763" y="4763"/>
                              </a:moveTo>
                              <a:lnTo>
                                <a:pt x="0" y="47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EFEFEF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28795284" name="Forma libre: forma 728795284"/>
                      <wps:cNvSpPr/>
                      <wps:spPr>
                        <a:xfrm>
                          <a:off x="2504100" y="838005"/>
                          <a:ext cx="9525" cy="155257"/>
                        </a:xfrm>
                        <a:custGeom>
                          <a:avLst/>
                          <a:gdLst>
                            <a:gd name="connsiteX0" fmla="*/ 0 w 9525"/>
                            <a:gd name="connsiteY0" fmla="*/ 155258 h 155257"/>
                            <a:gd name="connsiteX1" fmla="*/ 0 w 9525"/>
                            <a:gd name="connsiteY1" fmla="*/ 0 h 1552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</a:cxnLst>
                          <a:rect l="l" t="t" r="r" b="b"/>
                          <a:pathLst>
                            <a:path w="9525" h="155257">
                              <a:moveTo>
                                <a:pt x="0" y="15525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 cap="flat">
                          <a:solidFill>
                            <a:srgbClr val="EFEFEF"/>
                          </a:solidFill>
                          <a:custDash>
                            <a:ds d="78697" sp="78697"/>
                          </a:custDash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2737251" name="Forma libre: forma 1312737251"/>
                      <wps:cNvSpPr/>
                      <wps:spPr>
                        <a:xfrm>
                          <a:off x="2504100" y="828479"/>
                          <a:ext cx="4762" cy="4762"/>
                        </a:xfrm>
                        <a:custGeom>
                          <a:avLst/>
                          <a:gdLst>
                            <a:gd name="connsiteX0" fmla="*/ 0 w 4762"/>
                            <a:gd name="connsiteY0" fmla="*/ 4763 h 4762"/>
                            <a:gd name="connsiteX1" fmla="*/ 0 w 4762"/>
                            <a:gd name="connsiteY1" fmla="*/ 0 h 4762"/>
                            <a:gd name="connsiteX2" fmla="*/ 4763 w 4762"/>
                            <a:gd name="connsiteY2" fmla="*/ 0 h 47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4762" h="4762">
                              <a:moveTo>
                                <a:pt x="0" y="4763"/>
                              </a:moveTo>
                              <a:lnTo>
                                <a:pt x="0" y="0"/>
                              </a:ln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EFEFEF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21777318" name="Forma libre: forma 721777318"/>
                      <wps:cNvSpPr/>
                      <wps:spPr>
                        <a:xfrm>
                          <a:off x="2519340" y="828480"/>
                          <a:ext cx="154305" cy="9525"/>
                        </a:xfrm>
                        <a:custGeom>
                          <a:avLst/>
                          <a:gdLst>
                            <a:gd name="connsiteX0" fmla="*/ 0 w 154305"/>
                            <a:gd name="connsiteY0" fmla="*/ 0 h 9525"/>
                            <a:gd name="connsiteX1" fmla="*/ 154305 w 154305"/>
                            <a:gd name="connsiteY1" fmla="*/ 0 h 95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</a:cxnLst>
                          <a:rect l="l" t="t" r="r" b="b"/>
                          <a:pathLst>
                            <a:path w="154305" h="9525">
                              <a:moveTo>
                                <a:pt x="0" y="0"/>
                              </a:moveTo>
                              <a:lnTo>
                                <a:pt x="154305" y="0"/>
                              </a:lnTo>
                            </a:path>
                          </a:pathLst>
                        </a:custGeom>
                        <a:ln w="3175" cap="flat">
                          <a:solidFill>
                            <a:srgbClr val="EFEFEF"/>
                          </a:solidFill>
                          <a:custDash>
                            <a:ds d="78697" sp="78697"/>
                          </a:custDash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06479854" name="Forma libre: forma 1806479854"/>
                      <wps:cNvSpPr/>
                      <wps:spPr>
                        <a:xfrm>
                          <a:off x="2679359" y="828479"/>
                          <a:ext cx="4762" cy="4762"/>
                        </a:xfrm>
                        <a:custGeom>
                          <a:avLst/>
                          <a:gdLst>
                            <a:gd name="connsiteX0" fmla="*/ 0 w 4762"/>
                            <a:gd name="connsiteY0" fmla="*/ 0 h 4762"/>
                            <a:gd name="connsiteX1" fmla="*/ 4763 w 4762"/>
                            <a:gd name="connsiteY1" fmla="*/ 0 h 4762"/>
                            <a:gd name="connsiteX2" fmla="*/ 4763 w 4762"/>
                            <a:gd name="connsiteY2" fmla="*/ 4763 h 47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4762" h="4762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  <a:lnTo>
                                <a:pt x="4763" y="4763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EFEFEF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18781270" name="Forma libre: forma 518781270"/>
                      <wps:cNvSpPr/>
                      <wps:spPr>
                        <a:xfrm>
                          <a:off x="2684122" y="842767"/>
                          <a:ext cx="9525" cy="155257"/>
                        </a:xfrm>
                        <a:custGeom>
                          <a:avLst/>
                          <a:gdLst>
                            <a:gd name="connsiteX0" fmla="*/ 0 w 9525"/>
                            <a:gd name="connsiteY0" fmla="*/ 0 h 155257"/>
                            <a:gd name="connsiteX1" fmla="*/ 0 w 9525"/>
                            <a:gd name="connsiteY1" fmla="*/ 155258 h 1552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</a:cxnLst>
                          <a:rect l="l" t="t" r="r" b="b"/>
                          <a:pathLst>
                            <a:path w="9525" h="155257">
                              <a:moveTo>
                                <a:pt x="0" y="0"/>
                              </a:moveTo>
                              <a:lnTo>
                                <a:pt x="0" y="155258"/>
                              </a:lnTo>
                            </a:path>
                          </a:pathLst>
                        </a:custGeom>
                        <a:ln w="3175" cap="flat">
                          <a:solidFill>
                            <a:srgbClr val="EFEFEF"/>
                          </a:solidFill>
                          <a:custDash>
                            <a:ds d="78697" sp="78697"/>
                          </a:custDash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31233187" name="Forma libre: forma 731233187"/>
                      <wps:cNvSpPr/>
                      <wps:spPr>
                        <a:xfrm>
                          <a:off x="1069635" y="1170427"/>
                          <a:ext cx="914400" cy="914400"/>
                        </a:xfrm>
                        <a:custGeom>
                          <a:avLst/>
                          <a:gdLst>
                            <a:gd name="connsiteX0" fmla="*/ 914400 w 914400"/>
                            <a:gd name="connsiteY0" fmla="*/ 457200 h 914400"/>
                            <a:gd name="connsiteX1" fmla="*/ 457200 w 914400"/>
                            <a:gd name="connsiteY1" fmla="*/ 914400 h 914400"/>
                            <a:gd name="connsiteX2" fmla="*/ 0 w 914400"/>
                            <a:gd name="connsiteY2" fmla="*/ 457200 h 914400"/>
                            <a:gd name="connsiteX3" fmla="*/ 457200 w 914400"/>
                            <a:gd name="connsiteY3" fmla="*/ 0 h 914400"/>
                            <a:gd name="connsiteX4" fmla="*/ 914400 w 914400"/>
                            <a:gd name="connsiteY4" fmla="*/ 457200 h 9144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914400" h="914400">
                              <a:moveTo>
                                <a:pt x="914400" y="457200"/>
                              </a:moveTo>
                              <a:cubicBezTo>
                                <a:pt x="914400" y="709705"/>
                                <a:pt x="709705" y="914400"/>
                                <a:pt x="457200" y="914400"/>
                              </a:cubicBezTo>
                              <a:cubicBezTo>
                                <a:pt x="204695" y="914400"/>
                                <a:pt x="0" y="709705"/>
                                <a:pt x="0" y="457200"/>
                              </a:cubicBezTo>
                              <a:cubicBezTo>
                                <a:pt x="0" y="204695"/>
                                <a:pt x="204695" y="0"/>
                                <a:pt x="457200" y="0"/>
                              </a:cubicBezTo>
                              <a:cubicBezTo>
                                <a:pt x="709705" y="0"/>
                                <a:pt x="914400" y="204695"/>
                                <a:pt x="914400" y="457200"/>
                              </a:cubicBezTo>
                              <a:close/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EFEFEF"/>
                          </a:solidFill>
                          <a:custDash>
                            <a:ds d="75000" sp="75000"/>
                          </a:custDash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99159583" name="Forma libre: forma 499159583"/>
                      <wps:cNvSpPr/>
                      <wps:spPr>
                        <a:xfrm>
                          <a:off x="1430632" y="1249485"/>
                          <a:ext cx="478154" cy="478154"/>
                        </a:xfrm>
                        <a:custGeom>
                          <a:avLst/>
                          <a:gdLst>
                            <a:gd name="connsiteX0" fmla="*/ 478155 w 478154"/>
                            <a:gd name="connsiteY0" fmla="*/ 239078 h 478154"/>
                            <a:gd name="connsiteX1" fmla="*/ 239077 w 478154"/>
                            <a:gd name="connsiteY1" fmla="*/ 478155 h 478154"/>
                            <a:gd name="connsiteX2" fmla="*/ 0 w 478154"/>
                            <a:gd name="connsiteY2" fmla="*/ 239078 h 478154"/>
                            <a:gd name="connsiteX3" fmla="*/ 239077 w 478154"/>
                            <a:gd name="connsiteY3" fmla="*/ 0 h 478154"/>
                            <a:gd name="connsiteX4" fmla="*/ 478155 w 478154"/>
                            <a:gd name="connsiteY4" fmla="*/ 239078 h 4781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478154" h="478154">
                              <a:moveTo>
                                <a:pt x="478155" y="239078"/>
                              </a:moveTo>
                              <a:cubicBezTo>
                                <a:pt x="478155" y="371116"/>
                                <a:pt x="371116" y="478155"/>
                                <a:pt x="239077" y="478155"/>
                              </a:cubicBezTo>
                              <a:cubicBezTo>
                                <a:pt x="107039" y="478155"/>
                                <a:pt x="0" y="371116"/>
                                <a:pt x="0" y="239078"/>
                              </a:cubicBezTo>
                              <a:cubicBezTo>
                                <a:pt x="0" y="107039"/>
                                <a:pt x="107039" y="0"/>
                                <a:pt x="239077" y="0"/>
                              </a:cubicBezTo>
                              <a:cubicBezTo>
                                <a:pt x="371116" y="0"/>
                                <a:pt x="478155" y="107039"/>
                                <a:pt x="478155" y="239078"/>
                              </a:cubicBezTo>
                              <a:close/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EFEFEF"/>
                          </a:solidFill>
                          <a:custDash>
                            <a:ds d="75000" sp="75000"/>
                          </a:custDash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3616579" name="Forma libre: forma 363616579"/>
                      <wps:cNvSpPr/>
                      <wps:spPr>
                        <a:xfrm>
                          <a:off x="530519" y="290317"/>
                          <a:ext cx="889634" cy="889634"/>
                        </a:xfrm>
                        <a:custGeom>
                          <a:avLst/>
                          <a:gdLst>
                            <a:gd name="connsiteX0" fmla="*/ 889635 w 889634"/>
                            <a:gd name="connsiteY0" fmla="*/ 0 h 889634"/>
                            <a:gd name="connsiteX1" fmla="*/ 0 w 889634"/>
                            <a:gd name="connsiteY1" fmla="*/ 889635 h 8896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</a:cxnLst>
                          <a:rect l="l" t="t" r="r" b="b"/>
                          <a:pathLst>
                            <a:path w="889634" h="889634">
                              <a:moveTo>
                                <a:pt x="889635" y="0"/>
                              </a:moveTo>
                              <a:cubicBezTo>
                                <a:pt x="398145" y="0"/>
                                <a:pt x="0" y="398145"/>
                                <a:pt x="0" y="889635"/>
                              </a:cubicBez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EFEFEF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598633" name="Forma libre: forma 249598633"/>
                      <wps:cNvSpPr/>
                      <wps:spPr>
                        <a:xfrm>
                          <a:off x="530519" y="290317"/>
                          <a:ext cx="1779270" cy="1779270"/>
                        </a:xfrm>
                        <a:custGeom>
                          <a:avLst/>
                          <a:gdLst>
                            <a:gd name="connsiteX0" fmla="*/ 1779270 w 1779270"/>
                            <a:gd name="connsiteY0" fmla="*/ 889635 h 1779270"/>
                            <a:gd name="connsiteX1" fmla="*/ 889635 w 1779270"/>
                            <a:gd name="connsiteY1" fmla="*/ 1779270 h 1779270"/>
                            <a:gd name="connsiteX2" fmla="*/ 0 w 1779270"/>
                            <a:gd name="connsiteY2" fmla="*/ 889635 h 1779270"/>
                            <a:gd name="connsiteX3" fmla="*/ 889635 w 1779270"/>
                            <a:gd name="connsiteY3" fmla="*/ 0 h 1779270"/>
                            <a:gd name="connsiteX4" fmla="*/ 1779270 w 1779270"/>
                            <a:gd name="connsiteY4" fmla="*/ 889635 h 17792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779270" h="1779270">
                              <a:moveTo>
                                <a:pt x="1779270" y="889635"/>
                              </a:moveTo>
                              <a:cubicBezTo>
                                <a:pt x="1779270" y="1380967"/>
                                <a:pt x="1380967" y="1779270"/>
                                <a:pt x="889635" y="1779270"/>
                              </a:cubicBezTo>
                              <a:cubicBezTo>
                                <a:pt x="398303" y="1779270"/>
                                <a:pt x="0" y="1380967"/>
                                <a:pt x="0" y="889635"/>
                              </a:cubicBezTo>
                              <a:cubicBezTo>
                                <a:pt x="0" y="398303"/>
                                <a:pt x="398303" y="0"/>
                                <a:pt x="889635" y="0"/>
                              </a:cubicBezTo>
                              <a:cubicBezTo>
                                <a:pt x="1380967" y="0"/>
                                <a:pt x="1779270" y="398303"/>
                                <a:pt x="1779270" y="889635"/>
                              </a:cubicBezTo>
                              <a:close/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EFEFEF"/>
                          </a:solidFill>
                          <a:custDash>
                            <a:ds d="75000" sp="75000"/>
                          </a:custDash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72725144" name="Forma libre: forma 972725144"/>
                      <wps:cNvSpPr/>
                      <wps:spPr>
                        <a:xfrm>
                          <a:off x="889612" y="651315"/>
                          <a:ext cx="1080135" cy="1080135"/>
                        </a:xfrm>
                        <a:custGeom>
                          <a:avLst/>
                          <a:gdLst>
                            <a:gd name="connsiteX0" fmla="*/ 1080135 w 1080135"/>
                            <a:gd name="connsiteY0" fmla="*/ 540068 h 1080135"/>
                            <a:gd name="connsiteX1" fmla="*/ 540068 w 1080135"/>
                            <a:gd name="connsiteY1" fmla="*/ 1080135 h 1080135"/>
                            <a:gd name="connsiteX2" fmla="*/ 0 w 1080135"/>
                            <a:gd name="connsiteY2" fmla="*/ 540068 h 1080135"/>
                            <a:gd name="connsiteX3" fmla="*/ 540068 w 1080135"/>
                            <a:gd name="connsiteY3" fmla="*/ 0 h 1080135"/>
                            <a:gd name="connsiteX4" fmla="*/ 1080135 w 1080135"/>
                            <a:gd name="connsiteY4" fmla="*/ 540068 h 10801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80135" h="1080135">
                              <a:moveTo>
                                <a:pt x="1080135" y="540068"/>
                              </a:moveTo>
                              <a:cubicBezTo>
                                <a:pt x="1080135" y="838339"/>
                                <a:pt x="838339" y="1080135"/>
                                <a:pt x="540068" y="1080135"/>
                              </a:cubicBezTo>
                              <a:cubicBezTo>
                                <a:pt x="241796" y="1080135"/>
                                <a:pt x="0" y="838339"/>
                                <a:pt x="0" y="540068"/>
                              </a:cubicBezTo>
                              <a:cubicBezTo>
                                <a:pt x="0" y="241796"/>
                                <a:pt x="241796" y="0"/>
                                <a:pt x="540068" y="0"/>
                              </a:cubicBezTo>
                              <a:cubicBezTo>
                                <a:pt x="838339" y="0"/>
                                <a:pt x="1080135" y="241796"/>
                                <a:pt x="1080135" y="540068"/>
                              </a:cubicBezTo>
                              <a:close/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EFEFEF"/>
                          </a:solidFill>
                          <a:custDash>
                            <a:ds d="75000" sp="75000"/>
                          </a:custDash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98360372" name="Forma libre: forma 598360372"/>
                      <wps:cNvSpPr/>
                      <wps:spPr>
                        <a:xfrm>
                          <a:off x="452415" y="162682"/>
                          <a:ext cx="977264" cy="1028700"/>
                        </a:xfrm>
                        <a:custGeom>
                          <a:avLst/>
                          <a:gdLst>
                            <a:gd name="connsiteX0" fmla="*/ 0 w 977264"/>
                            <a:gd name="connsiteY0" fmla="*/ 1028700 h 1028700"/>
                            <a:gd name="connsiteX1" fmla="*/ 977265 w 977264"/>
                            <a:gd name="connsiteY1" fmla="*/ 1028700 h 1028700"/>
                            <a:gd name="connsiteX2" fmla="*/ 977265 w 977264"/>
                            <a:gd name="connsiteY2" fmla="*/ 0 h 10287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977264" h="1028700">
                              <a:moveTo>
                                <a:pt x="0" y="1028700"/>
                              </a:moveTo>
                              <a:lnTo>
                                <a:pt x="977265" y="1028700"/>
                              </a:lnTo>
                              <a:lnTo>
                                <a:pt x="977265" y="0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EFEFEF"/>
                          </a:solidFill>
                          <a:custDash>
                            <a:ds d="75000" sp="75000"/>
                          </a:custDash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44162205" name="Forma libre: forma 1644162205"/>
                      <wps:cNvSpPr/>
                      <wps:spPr>
                        <a:xfrm>
                          <a:off x="452415" y="1488562"/>
                          <a:ext cx="1217294" cy="1177290"/>
                        </a:xfrm>
                        <a:custGeom>
                          <a:avLst/>
                          <a:gdLst>
                            <a:gd name="connsiteX0" fmla="*/ 0 w 1217294"/>
                            <a:gd name="connsiteY0" fmla="*/ 0 h 1177290"/>
                            <a:gd name="connsiteX1" fmla="*/ 1217295 w 1217294"/>
                            <a:gd name="connsiteY1" fmla="*/ 0 h 1177290"/>
                            <a:gd name="connsiteX2" fmla="*/ 1217295 w 1217294"/>
                            <a:gd name="connsiteY2" fmla="*/ 1177290 h 11772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217294" h="1177290">
                              <a:moveTo>
                                <a:pt x="0" y="0"/>
                              </a:moveTo>
                              <a:lnTo>
                                <a:pt x="1217295" y="0"/>
                              </a:lnTo>
                              <a:lnTo>
                                <a:pt x="1217295" y="1177290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EFEFEF"/>
                          </a:solidFill>
                          <a:custDash>
                            <a:ds d="75000" sp="75000"/>
                          </a:custDash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2502604" name="Forma libre: forma 212502604"/>
                      <wps:cNvSpPr/>
                      <wps:spPr>
                        <a:xfrm>
                          <a:off x="309540" y="1627627"/>
                          <a:ext cx="1217294" cy="1178242"/>
                        </a:xfrm>
                        <a:custGeom>
                          <a:avLst/>
                          <a:gdLst>
                            <a:gd name="connsiteX0" fmla="*/ 0 w 1217294"/>
                            <a:gd name="connsiteY0" fmla="*/ 0 h 1178242"/>
                            <a:gd name="connsiteX1" fmla="*/ 1217295 w 1217294"/>
                            <a:gd name="connsiteY1" fmla="*/ 0 h 1178242"/>
                            <a:gd name="connsiteX2" fmla="*/ 1217295 w 1217294"/>
                            <a:gd name="connsiteY2" fmla="*/ 1178242 h 11782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217294" h="1178242">
                              <a:moveTo>
                                <a:pt x="0" y="0"/>
                              </a:moveTo>
                              <a:lnTo>
                                <a:pt x="1217295" y="0"/>
                              </a:lnTo>
                              <a:lnTo>
                                <a:pt x="1217295" y="1178242"/>
                              </a:lnTo>
                            </a:path>
                          </a:pathLst>
                        </a:custGeom>
                        <a:noFill/>
                        <a:ln w="3175" cap="flat">
                          <a:solidFill>
                            <a:srgbClr val="EFEFEF"/>
                          </a:solidFill>
                          <a:custDash>
                            <a:ds d="75000" sp="75000"/>
                          </a:custDash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4225219" id="Grupo 1" o:spid="_x0000_s1026" style="position:absolute;margin-left:-85.05pt;margin-top:0;width:170.1pt;height:188.8pt;z-index:-251666944;mso-position-horizontal-relative:page;mso-position-vertical:top;mso-position-vertical-relative:page;mso-width-relative:margin;mso-height-relative:margin" coordorigin="3095,1626" coordsize="23841,26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">
              <o:lock v:ext="edit" aspectratio="t"/>
              <v:shape id="Forma libre: forma 535977689" o:spid="_x0000_s1027" style="position:absolute;left:10686;top:8284;width:16155;height:12554;visibility:visible;mso-wrap-style:square;v-text-anchor:middle" coordsize="1615439,1255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" path="m641033,898208r-41911,l599122,898208c469583,897255,364808,794385,361950,665798r,-953l361950,662940v,,,,,-952l361950,656273v,,,,,-953l361950,635318r,-37148c361950,467678,467677,361950,598170,360045r3810,l893445,360045v952,,952,,1905,l1615440,360045,1615440,,476250,v-5715,,-11430,,-18098,c458152,,458152,,457200,,204788,,,204788,,457200v,,,,,l,615315,952,807720v4763,248603,207645,447675,457200,447675l476250,1255395r1138237,l1614487,897255r-710565,c903922,897255,903922,897255,903922,897255r-262889,953xe" filled="f" strokecolor="#efefef" strokeweight=".25pt">
                <v:stroke joinstyle="miter"/>
                <v:path arrowok="t" o:connecttype="custom" o:connectlocs="641033,898208;599122,898208;599122,898208;361950,665798;361950,664845;361950,662940;361950,661988;361950,656273;361950,655320;361950,635318;361950,598170;598170,360045;601980,360045;893445,360045;895350,360045;1615440,360045;1615440,0;476250,0;458152,0;457200,0;0,457200;0,457200;0,615315;952,807720;458152,1255395;476250,1255395;1614487,1255395;1614487,897255;903922,897255;903922,897255;641033,898208" o:connectangles="0,0,0,0,0,0,0,0,0,0,0,0,0,0,0,0,0,0,0,0,0,0,0,0,0,0,0,0,0,0,0"/>
              </v:shape>
              <v:shape id="Forma libre: forma 1950379458" o:spid="_x0000_s1028" style="position:absolute;left:5305;top:2903;width:21536;height:23336;visibility:visible;mso-wrap-style:square;v-text-anchor:middle" coordsize="2153602,2333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" path="m,889635r,543878c,1929765,403860,2333625,900113,2333625r1252537,l2152650,1974533r-1252537,c601980,1974533,360045,1731645,360045,1434465r,-533400c360045,602933,602933,360997,900113,360997r1253490,l2153603,,889635,e" filled="f" strokecolor="#efefef" strokeweight=".25pt">
                <v:stroke joinstyle="miter"/>
                <v:path arrowok="t" o:connecttype="custom" o:connectlocs="0,889635;0,1433513;900113,2333625;2152650,2333625;2152650,1974533;900113,1974533;360045,1434465;360045,901065;900113,360997;2153603,360997;2153603,0;889635,0" o:connectangles="0,0,0,0,0,0,0,0,0,0,0,0"/>
              </v:shape>
              <v:shape id="Forma libre: forma 1089058171" o:spid="_x0000_s1029" style="position:absolute;left:26793;top:4646;width:48;height:47;visibility:visible;mso-wrap-style:square;v-text-anchor:middle" coordsize="476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" path="m4763,r,4763l,4763e" filled="f" strokecolor="#efefef" strokeweight=".25pt">
                <v:stroke joinstyle="miter"/>
                <v:path arrowok="t" o:connecttype="custom" o:connectlocs="4763,0;4763,4763;0,4763" o:connectangles="0,0,0"/>
              </v:shape>
              <v:shape id="Forma libre: forma 2050338494" o:spid="_x0000_s1030" style="position:absolute;left:25145;top:4693;width:1543;height:96;visibility:visible;mso-wrap-style:square;v-text-anchor:middle" coordsize="15430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" path="m154305,l,e" filled="f" strokecolor="#efefef" strokeweight=".25pt">
                <v:stroke joinstyle="miter"/>
                <v:path arrowok="t" o:connecttype="custom" o:connectlocs="154305,0;0,0" o:connectangles="0,0"/>
              </v:shape>
              <v:shape id="Forma libre: forma 594374307" o:spid="_x0000_s1031" style="position:absolute;left:25041;top:4646;width:47;height:47;visibility:visible;mso-wrap-style:square;v-text-anchor:middle" coordsize="476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" path="m4763,4763l,4763,,e" filled="f" strokecolor="#efefef" strokeweight=".25pt">
                <v:stroke joinstyle="miter"/>
                <v:path arrowok="t" o:connecttype="custom" o:connectlocs="4763,4763;0,4763;0,0" o:connectangles="0,0,0"/>
              </v:shape>
              <v:shape id="Forma libre: forma 1282439595" o:spid="_x0000_s1032" style="position:absolute;left:25041;top:2998;width:95;height:1552;visibility:visible;mso-wrap-style:square;v-text-anchor:middle" coordsize="9525,155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" path="m,155258l,e" filled="f" strokecolor="#efefef" strokeweight=".25pt">
                <v:stroke joinstyle="miter"/>
                <v:path arrowok="t" o:connecttype="custom" o:connectlocs="0,155258;0,0" o:connectangles="0,0"/>
              </v:shape>
              <v:shape id="Forma libre: forma 1985046913" o:spid="_x0000_s1033" style="position:absolute;left:25041;top:2903;width:47;height:47;visibility:visible;mso-wrap-style:square;v-text-anchor:middle" coordsize="476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" path="m,4763l,,4763,e" filled="f" strokecolor="#efefef" strokeweight=".25pt">
                <v:stroke joinstyle="miter"/>
                <v:path arrowok="t" o:connecttype="custom" o:connectlocs="0,4763;0,0;4763,0" o:connectangles="0,0,0"/>
              </v:shape>
              <v:shape id="Forma libre: forma 887825413" o:spid="_x0000_s1034" style="position:absolute;left:25193;top:2903;width:1543;height:95;visibility:visible;mso-wrap-style:square;v-text-anchor:middle" coordsize="15430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" path="m,l154305,e" filled="f" strokecolor="#efefef" strokeweight=".25pt">
                <v:stroke joinstyle="miter"/>
                <v:path arrowok="t" o:connecttype="custom" o:connectlocs="0,0;154305,0" o:connectangles="0,0"/>
              </v:shape>
              <v:shape id="Forma libre: forma 32754967" o:spid="_x0000_s1035" style="position:absolute;left:26793;top:2903;width:48;height:47;visibility:visible;mso-wrap-style:square;v-text-anchor:middle" coordsize="476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" path="m,l4763,r,4763e" filled="f" strokecolor="#efefef" strokeweight=".25pt">
                <v:stroke joinstyle="miter"/>
                <v:path arrowok="t" o:connecttype="custom" o:connectlocs="0,0;4763,0;4763,4763" o:connectangles="0,0,0"/>
              </v:shape>
              <v:shape id="Forma libre: forma 44402310" o:spid="_x0000_s1036" style="position:absolute;left:26841;top:3046;width:95;height:1552;visibility:visible;mso-wrap-style:square;v-text-anchor:middle" coordsize="9525,155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" path="m,l,155258e" filled="f" strokecolor="#efefef" strokeweight=".25pt">
                <v:stroke joinstyle="miter"/>
                <v:path arrowok="t" o:connecttype="custom" o:connectlocs="0,0;0,155258" o:connectangles="0,0"/>
              </v:shape>
              <v:shape id="Forma libre: forma 1553901129" o:spid="_x0000_s1037" style="position:absolute;left:26793;top:10027;width:48;height:48;visibility:visible;mso-wrap-style:square;v-text-anchor:middle" coordsize="476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" path="m4763,r,4763l,4763e" filled="f" strokecolor="#efefef" strokeweight=".25pt">
                <v:stroke joinstyle="miter"/>
                <v:path arrowok="t" o:connecttype="custom" o:connectlocs="4763,0;4763,4763;0,4763" o:connectangles="0,0,0"/>
              </v:shape>
              <v:shape id="Forma libre: forma 925322538" o:spid="_x0000_s1038" style="position:absolute;left:25145;top:10075;width:1543;height:95;visibility:visible;mso-wrap-style:square;v-text-anchor:middle" coordsize="15430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" path="m154305,l,e" filled="f" strokecolor="#efefef" strokeweight=".25pt">
                <v:stroke joinstyle="miter"/>
                <v:path arrowok="t" o:connecttype="custom" o:connectlocs="154305,0;0,0" o:connectangles="0,0"/>
              </v:shape>
              <v:shape id="Forma libre: forma 476272784" o:spid="_x0000_s1039" style="position:absolute;left:25041;top:10027;width:47;height:48;visibility:visible;mso-wrap-style:square;v-text-anchor:middle" coordsize="476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" path="m4763,4763l,4763,,e" filled="f" strokecolor="#efefef" strokeweight=".25pt">
                <v:stroke joinstyle="miter"/>
                <v:path arrowok="t" o:connecttype="custom" o:connectlocs="4763,4763;0,4763;0,0" o:connectangles="0,0,0"/>
              </v:shape>
              <v:shape id="Forma libre: forma 728795284" o:spid="_x0000_s1040" style="position:absolute;left:25041;top:8380;width:95;height:1552;visibility:visible;mso-wrap-style:square;v-text-anchor:middle" coordsize="9525,155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" path="m,155258l,e" filled="f" strokecolor="#efefef" strokeweight=".25pt">
                <v:stroke joinstyle="miter"/>
                <v:path arrowok="t" o:connecttype="custom" o:connectlocs="0,155258;0,0" o:connectangles="0,0"/>
              </v:shape>
              <v:shape id="Forma libre: forma 1312737251" o:spid="_x0000_s1041" style="position:absolute;left:25041;top:8284;width:47;height:48;visibility:visible;mso-wrap-style:square;v-text-anchor:middle" coordsize="476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" path="m,4763l,,4763,e" filled="f" strokecolor="#efefef" strokeweight=".25pt">
                <v:stroke joinstyle="miter"/>
                <v:path arrowok="t" o:connecttype="custom" o:connectlocs="0,4763;0,0;4763,0" o:connectangles="0,0,0"/>
              </v:shape>
              <v:shape id="Forma libre: forma 721777318" o:spid="_x0000_s1042" style="position:absolute;left:25193;top:8284;width:1543;height:96;visibility:visible;mso-wrap-style:square;v-text-anchor:middle" coordsize="15430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" path="m,l154305,e" filled="f" strokecolor="#efefef" strokeweight=".25pt">
                <v:stroke joinstyle="miter"/>
                <v:path arrowok="t" o:connecttype="custom" o:connectlocs="0,0;154305,0" o:connectangles="0,0"/>
              </v:shape>
              <v:shape id="Forma libre: forma 1806479854" o:spid="_x0000_s1043" style="position:absolute;left:26793;top:8284;width:48;height:48;visibility:visible;mso-wrap-style:square;v-text-anchor:middle" coordsize="476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" path="m,l4763,r,4763e" filled="f" strokecolor="#efefef" strokeweight=".25pt">
                <v:stroke joinstyle="miter"/>
                <v:path arrowok="t" o:connecttype="custom" o:connectlocs="0,0;4763,0;4763,4763" o:connectangles="0,0,0"/>
              </v:shape>
              <v:shape id="Forma libre: forma 518781270" o:spid="_x0000_s1044" style="position:absolute;left:26841;top:8427;width:95;height:1553;visibility:visible;mso-wrap-style:square;v-text-anchor:middle" coordsize="9525,155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" path="m,l,155258e" filled="f" strokecolor="#efefef" strokeweight=".25pt">
                <v:stroke joinstyle="miter"/>
                <v:path arrowok="t" o:connecttype="custom" o:connectlocs="0,0;0,155258" o:connectangles="0,0"/>
              </v:shape>
              <v:shape id="Forma libre: forma 731233187" o:spid="_x0000_s1045" style="position:absolute;left:10696;top:11704;width:9144;height:9144;visibility:visible;mso-wrap-style:square;v-text-anchor:middle" coordsize="914400,91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" path="m914400,457200v,252505,-204695,457200,-457200,457200c204695,914400,,709705,,457200,,204695,204695,,457200,,709705,,914400,204695,914400,457200xe" filled="f" strokecolor="#efefef" strokeweight=".25pt">
                <v:stroke joinstyle="miter"/>
                <v:path arrowok="t" o:connecttype="custom" o:connectlocs="914400,457200;457200,914400;0,457200;457200,0;914400,457200" o:connectangles="0,0,0,0,0"/>
              </v:shape>
              <v:shape id="Forma libre: forma 499159583" o:spid="_x0000_s1046" style="position:absolute;left:14306;top:12494;width:4781;height:4782;visibility:visible;mso-wrap-style:square;v-text-anchor:middle" coordsize="478154,478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" path="m478155,239078v,132038,-107039,239077,-239078,239077c107039,478155,,371116,,239078,,107039,107039,,239077,,371116,,478155,107039,478155,239078xe" filled="f" strokecolor="#efefef" strokeweight=".25pt">
                <v:stroke joinstyle="miter"/>
                <v:path arrowok="t" o:connecttype="custom" o:connectlocs="478155,239078;239077,478155;0,239078;239077,0;478155,239078" o:connectangles="0,0,0,0,0"/>
              </v:shape>
              <v:shape id="Forma libre: forma 363616579" o:spid="_x0000_s1047" style="position:absolute;left:5305;top:2903;width:8896;height:8896;visibility:visible;mso-wrap-style:square;v-text-anchor:middle" coordsize="889634,889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" path="m889635,c398145,,,398145,,889635e" filled="f" strokecolor="#efefef" strokeweight=".25pt">
                <v:stroke joinstyle="miter"/>
                <v:path arrowok="t" o:connecttype="custom" o:connectlocs="889635,0;0,889635" o:connectangles="0,0"/>
              </v:shape>
              <v:shape id="Forma libre: forma 249598633" o:spid="_x0000_s1048" style="position:absolute;left:5305;top:2903;width:17792;height:17792;visibility:visible;mso-wrap-style:square;v-text-anchor:middle" coordsize="1779270,1779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" path="m1779270,889635v,491332,-398303,889635,-889635,889635c398303,1779270,,1380967,,889635,,398303,398303,,889635,v491332,,889635,398303,889635,889635xe" filled="f" strokecolor="#efefef" strokeweight=".25pt">
                <v:stroke joinstyle="miter"/>
                <v:path arrowok="t" o:connecttype="custom" o:connectlocs="1779270,889635;889635,1779270;0,889635;889635,0;1779270,889635" o:connectangles="0,0,0,0,0"/>
              </v:shape>
              <v:shape id="Forma libre: forma 972725144" o:spid="_x0000_s1049" style="position:absolute;left:8896;top:6513;width:10801;height:10801;visibility:visible;mso-wrap-style:square;v-text-anchor:middle" coordsize="1080135,1080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" path="m1080135,540068v,298271,-241796,540067,-540067,540067c241796,1080135,,838339,,540068,,241796,241796,,540068,v298271,,540067,241796,540067,540068xe" filled="f" strokecolor="#efefef" strokeweight=".25pt">
                <v:stroke joinstyle="miter"/>
                <v:path arrowok="t" o:connecttype="custom" o:connectlocs="1080135,540068;540068,1080135;0,540068;540068,0;1080135,540068" o:connectangles="0,0,0,0,0"/>
              </v:shape>
              <v:shape id="Forma libre: forma 598360372" o:spid="_x0000_s1050" style="position:absolute;left:4524;top:1626;width:9772;height:10287;visibility:visible;mso-wrap-style:square;v-text-anchor:middle" coordsize="977264,1028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" path="m,1028700r977265,l977265,e" filled="f" strokecolor="#efefef" strokeweight=".25pt">
                <v:stroke joinstyle="miter"/>
                <v:path arrowok="t" o:connecttype="custom" o:connectlocs="0,1028700;977265,1028700;977265,0" o:connectangles="0,0,0"/>
              </v:shape>
              <v:shape id="Forma libre: forma 1644162205" o:spid="_x0000_s1051" style="position:absolute;left:4524;top:14885;width:12173;height:11773;visibility:visible;mso-wrap-style:square;v-text-anchor:middle" coordsize="1217294,117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" path="m,l1217295,r,1177290e" filled="f" strokecolor="#efefef" strokeweight=".25pt">
                <v:stroke joinstyle="miter"/>
                <v:path arrowok="t" o:connecttype="custom" o:connectlocs="0,0;1217295,0;1217295,1177290" o:connectangles="0,0,0"/>
              </v:shape>
              <v:shape id="Forma libre: forma 212502604" o:spid="_x0000_s1052" style="position:absolute;left:3095;top:16276;width:12173;height:11782;visibility:visible;mso-wrap-style:square;v-text-anchor:middle" coordsize="1217294,1178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" path="m,l1217295,r,1178242e" filled="f" strokecolor="#efefef" strokeweight=".25pt">
                <v:stroke joinstyle="miter"/>
                <v:path arrowok="t" o:connecttype="custom" o:connectlocs="0,0;1217295,0;1217295,1178242" o:connectangles="0,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F218416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00A3A5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EF57403"/>
    <w:multiLevelType w:val="multilevel"/>
    <w:tmpl w:val="A45AB360"/>
    <w:lvl w:ilvl="0">
      <w:start w:val="1"/>
      <w:numFmt w:val="upperRoman"/>
      <w:pStyle w:val="Anexo1"/>
      <w:suff w:val="space"/>
      <w:lvlText w:val="Anexo 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Anexo2"/>
      <w:suff w:val="space"/>
      <w:lvlText w:val="Anexo 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Anexo3"/>
      <w:suff w:val="space"/>
      <w:lvlText w:val="Anexo 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7" w:hanging="357"/>
      </w:pPr>
      <w:rPr>
        <w:rFonts w:hint="default"/>
      </w:rPr>
    </w:lvl>
  </w:abstractNum>
  <w:abstractNum w:abstractNumId="3" w15:restartNumberingAfterBreak="0">
    <w:nsid w:val="3D6B6939"/>
    <w:multiLevelType w:val="hybridMultilevel"/>
    <w:tmpl w:val="11FEAB1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3F3D78"/>
    <w:multiLevelType w:val="hybridMultilevel"/>
    <w:tmpl w:val="B1581C2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840665"/>
    <w:multiLevelType w:val="multilevel"/>
    <w:tmpl w:val="AA228D60"/>
    <w:lvl w:ilvl="0">
      <w:start w:val="1"/>
      <w:numFmt w:val="decimal"/>
      <w:pStyle w:val="Ttulo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pStyle w:val="Ttulo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725452F5"/>
    <w:multiLevelType w:val="hybridMultilevel"/>
    <w:tmpl w:val="CD68ABA8"/>
    <w:lvl w:ilvl="0" w:tplc="E2EC22EE">
      <w:start w:val="1"/>
      <w:numFmt w:val="bullet"/>
      <w:pStyle w:val="Prrafodelista"/>
      <w:lvlText w:val=""/>
      <w:lvlJc w:val="left"/>
      <w:pPr>
        <w:ind w:left="360" w:hanging="360"/>
      </w:pPr>
      <w:rPr>
        <w:rFonts w:ascii="Symbol" w:hAnsi="Symbol" w:hint="default"/>
        <w:color w:val="0D0D0D" w:themeColor="text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45271707">
    <w:abstractNumId w:val="5"/>
  </w:num>
  <w:num w:numId="2" w16cid:durableId="985358313">
    <w:abstractNumId w:val="5"/>
  </w:num>
  <w:num w:numId="3" w16cid:durableId="992828862">
    <w:abstractNumId w:val="5"/>
  </w:num>
  <w:num w:numId="4" w16cid:durableId="1771045922">
    <w:abstractNumId w:val="5"/>
  </w:num>
  <w:num w:numId="5" w16cid:durableId="257562257">
    <w:abstractNumId w:val="5"/>
  </w:num>
  <w:num w:numId="6" w16cid:durableId="253443807">
    <w:abstractNumId w:val="5"/>
  </w:num>
  <w:num w:numId="7" w16cid:durableId="1405101768">
    <w:abstractNumId w:val="5"/>
  </w:num>
  <w:num w:numId="8" w16cid:durableId="1963534341">
    <w:abstractNumId w:val="5"/>
  </w:num>
  <w:num w:numId="9" w16cid:durableId="113720391">
    <w:abstractNumId w:val="5"/>
  </w:num>
  <w:num w:numId="10" w16cid:durableId="2107264444">
    <w:abstractNumId w:val="6"/>
  </w:num>
  <w:num w:numId="11" w16cid:durableId="1636258169">
    <w:abstractNumId w:val="1"/>
  </w:num>
  <w:num w:numId="12" w16cid:durableId="62335125">
    <w:abstractNumId w:val="0"/>
  </w:num>
  <w:num w:numId="13" w16cid:durableId="1005128558">
    <w:abstractNumId w:val="4"/>
  </w:num>
  <w:num w:numId="14" w16cid:durableId="532236063">
    <w:abstractNumId w:val="3"/>
  </w:num>
  <w:num w:numId="15" w16cid:durableId="1293050769">
    <w:abstractNumId w:val="2"/>
  </w:num>
  <w:num w:numId="16" w16cid:durableId="519288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F22"/>
    <w:rsid w:val="00022D63"/>
    <w:rsid w:val="00075569"/>
    <w:rsid w:val="00084DB3"/>
    <w:rsid w:val="001030F3"/>
    <w:rsid w:val="0015067E"/>
    <w:rsid w:val="001810A0"/>
    <w:rsid w:val="00185A1A"/>
    <w:rsid w:val="00264477"/>
    <w:rsid w:val="00292F53"/>
    <w:rsid w:val="00360122"/>
    <w:rsid w:val="003E44CF"/>
    <w:rsid w:val="003F5B52"/>
    <w:rsid w:val="004D3110"/>
    <w:rsid w:val="00585E73"/>
    <w:rsid w:val="005B0A22"/>
    <w:rsid w:val="00732F7B"/>
    <w:rsid w:val="00751606"/>
    <w:rsid w:val="00836F22"/>
    <w:rsid w:val="009B05A2"/>
    <w:rsid w:val="00A0283E"/>
    <w:rsid w:val="00AE6250"/>
    <w:rsid w:val="00C61005"/>
    <w:rsid w:val="00C86C3C"/>
    <w:rsid w:val="00DC7907"/>
    <w:rsid w:val="00DE02A0"/>
    <w:rsid w:val="00DF4AAA"/>
    <w:rsid w:val="00E0474E"/>
    <w:rsid w:val="00E46173"/>
    <w:rsid w:val="00E86261"/>
    <w:rsid w:val="00F43586"/>
    <w:rsid w:val="00FA1A78"/>
    <w:rsid w:val="00FC03C0"/>
    <w:rsid w:val="00FF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804D84"/>
  <w15:chartTrackingRefBased/>
  <w15:docId w15:val="{8C03F153-131F-4427-8B10-2522EB2EA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E6061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20" w:line="36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0A0"/>
    <w:rPr>
      <w:color w:val="5E6061" w:themeColor="text1"/>
    </w:rPr>
  </w:style>
  <w:style w:type="paragraph" w:styleId="Ttulo1">
    <w:name w:val="heading 1"/>
    <w:basedOn w:val="Normal"/>
    <w:next w:val="Normal"/>
    <w:link w:val="Ttulo1Car"/>
    <w:uiPriority w:val="9"/>
    <w:qFormat/>
    <w:rsid w:val="001030F3"/>
    <w:pPr>
      <w:keepNext/>
      <w:keepLines/>
      <w:numPr>
        <w:numId w:val="9"/>
      </w:numPr>
      <w:spacing w:before="360"/>
      <w:outlineLvl w:val="0"/>
    </w:pPr>
    <w:rPr>
      <w:rFonts w:asciiTheme="majorHAnsi" w:eastAsia="Jost*" w:hAnsiTheme="majorHAnsi" w:cstheme="majorBidi"/>
      <w:b/>
      <w:color w:val="BD2031" w:themeColor="accent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030F3"/>
    <w:pPr>
      <w:keepNext/>
      <w:keepLines/>
      <w:numPr>
        <w:ilvl w:val="1"/>
        <w:numId w:val="9"/>
      </w:numPr>
      <w:spacing w:before="240"/>
      <w:outlineLvl w:val="1"/>
    </w:pPr>
    <w:rPr>
      <w:rFonts w:asciiTheme="majorHAnsi" w:eastAsiaTheme="majorEastAsia" w:hAnsiTheme="majorHAnsi" w:cstheme="majorBidi"/>
      <w:b/>
      <w:color w:val="BD2031" w:themeColor="accent1"/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810A0"/>
    <w:pPr>
      <w:keepNext/>
      <w:keepLines/>
      <w:numPr>
        <w:ilvl w:val="2"/>
        <w:numId w:val="1"/>
      </w:numPr>
      <w:spacing w:before="120"/>
      <w:ind w:left="709"/>
      <w:outlineLvl w:val="2"/>
    </w:pPr>
    <w:rPr>
      <w:rFonts w:asciiTheme="majorHAnsi" w:eastAsiaTheme="majorEastAsia" w:hAnsiTheme="majorHAnsi" w:cstheme="majorBidi"/>
      <w:b/>
      <w:bCs/>
      <w:color w:val="BD2031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D3110"/>
    <w:pPr>
      <w:keepNext/>
      <w:keepLines/>
      <w:numPr>
        <w:ilvl w:val="3"/>
        <w:numId w:val="9"/>
      </w:numPr>
      <w:outlineLvl w:val="3"/>
    </w:pPr>
    <w:rPr>
      <w:rFonts w:asciiTheme="majorHAnsi" w:eastAsiaTheme="majorEastAsia" w:hAnsiTheme="majorHAnsi" w:cstheme="majorBidi"/>
      <w:i/>
      <w:iCs/>
      <w:color w:val="BD2031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D3110"/>
    <w:pPr>
      <w:keepNext/>
      <w:keepLines/>
      <w:numPr>
        <w:ilvl w:val="4"/>
        <w:numId w:val="9"/>
      </w:numPr>
      <w:spacing w:before="40" w:after="0"/>
      <w:outlineLvl w:val="4"/>
    </w:pPr>
    <w:rPr>
      <w:rFonts w:asciiTheme="majorHAnsi" w:eastAsiaTheme="majorEastAsia" w:hAnsiTheme="majorHAnsi" w:cstheme="majorBidi"/>
      <w:color w:val="BD2031" w:themeColor="accent1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D3110"/>
    <w:pPr>
      <w:keepNext/>
      <w:keepLines/>
      <w:numPr>
        <w:ilvl w:val="5"/>
        <w:numId w:val="9"/>
      </w:numPr>
      <w:spacing w:before="40" w:after="0"/>
      <w:outlineLvl w:val="5"/>
    </w:pPr>
    <w:rPr>
      <w:rFonts w:asciiTheme="majorHAnsi" w:eastAsiaTheme="majorEastAsia" w:hAnsiTheme="majorHAnsi" w:cstheme="majorBidi"/>
      <w:color w:val="5E101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D3110"/>
    <w:pPr>
      <w:keepNext/>
      <w:keepLines/>
      <w:numPr>
        <w:ilvl w:val="6"/>
        <w:numId w:val="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5E101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D3110"/>
    <w:pPr>
      <w:keepNext/>
      <w:keepLines/>
      <w:numPr>
        <w:ilvl w:val="7"/>
        <w:numId w:val="9"/>
      </w:numPr>
      <w:spacing w:before="40" w:after="0"/>
      <w:outlineLvl w:val="7"/>
    </w:pPr>
    <w:rPr>
      <w:rFonts w:asciiTheme="majorHAnsi" w:eastAsiaTheme="majorEastAsia" w:hAnsiTheme="majorHAnsi" w:cstheme="majorBidi"/>
      <w:color w:val="767879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D3110"/>
    <w:pPr>
      <w:keepNext/>
      <w:keepLines/>
      <w:numPr>
        <w:ilvl w:val="8"/>
        <w:numId w:val="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767879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030F3"/>
    <w:rPr>
      <w:rFonts w:asciiTheme="majorHAnsi" w:eastAsia="Jost*" w:hAnsiTheme="majorHAnsi" w:cstheme="majorBidi"/>
      <w:b/>
      <w:color w:val="BD2031" w:themeColor="accent1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1030F3"/>
    <w:rPr>
      <w:rFonts w:asciiTheme="majorHAnsi" w:eastAsiaTheme="majorEastAsia" w:hAnsiTheme="majorHAnsi" w:cstheme="majorBidi"/>
      <w:b/>
      <w:color w:val="BD2031" w:themeColor="accent1"/>
      <w:sz w:val="24"/>
      <w:szCs w:val="24"/>
    </w:rPr>
  </w:style>
  <w:style w:type="character" w:customStyle="1" w:styleId="Ttulo3Car">
    <w:name w:val="Título 3 Car"/>
    <w:basedOn w:val="Fuentedeprrafopredeter"/>
    <w:link w:val="Ttulo3"/>
    <w:uiPriority w:val="9"/>
    <w:rsid w:val="001810A0"/>
    <w:rPr>
      <w:rFonts w:asciiTheme="majorHAnsi" w:eastAsiaTheme="majorEastAsia" w:hAnsiTheme="majorHAnsi" w:cstheme="majorBidi"/>
      <w:b/>
      <w:bCs/>
      <w:color w:val="BD2031" w:themeColor="accent1"/>
    </w:rPr>
  </w:style>
  <w:style w:type="character" w:customStyle="1" w:styleId="Ttulo4Car">
    <w:name w:val="Título 4 Car"/>
    <w:basedOn w:val="Fuentedeprrafopredeter"/>
    <w:link w:val="Ttulo4"/>
    <w:uiPriority w:val="9"/>
    <w:rsid w:val="004D3110"/>
    <w:rPr>
      <w:rFonts w:asciiTheme="majorHAnsi" w:eastAsiaTheme="majorEastAsia" w:hAnsiTheme="majorHAnsi" w:cstheme="majorBidi"/>
      <w:i/>
      <w:iCs/>
      <w:color w:val="BD2031" w:themeColor="accent1"/>
      <w:spacing w:val="-2"/>
      <w:sz w:val="2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D3110"/>
    <w:rPr>
      <w:rFonts w:asciiTheme="majorHAnsi" w:eastAsiaTheme="majorEastAsia" w:hAnsiTheme="majorHAnsi" w:cstheme="majorBidi"/>
      <w:color w:val="BD2031" w:themeColor="accent1"/>
      <w:spacing w:val="-2"/>
      <w:sz w:val="2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D3110"/>
    <w:rPr>
      <w:rFonts w:asciiTheme="majorHAnsi" w:eastAsiaTheme="majorEastAsia" w:hAnsiTheme="majorHAnsi" w:cstheme="majorBidi"/>
      <w:color w:val="5E1018" w:themeColor="accent1" w:themeShade="7F"/>
      <w:spacing w:val="-2"/>
      <w:sz w:val="2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D3110"/>
    <w:rPr>
      <w:rFonts w:asciiTheme="majorHAnsi" w:eastAsiaTheme="majorEastAsia" w:hAnsiTheme="majorHAnsi" w:cstheme="majorBidi"/>
      <w:i/>
      <w:iCs/>
      <w:color w:val="5E1018" w:themeColor="accent1" w:themeShade="7F"/>
      <w:spacing w:val="-2"/>
      <w:sz w:val="2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D3110"/>
    <w:rPr>
      <w:rFonts w:asciiTheme="majorHAnsi" w:eastAsiaTheme="majorEastAsia" w:hAnsiTheme="majorHAnsi" w:cstheme="majorBidi"/>
      <w:color w:val="767879" w:themeColor="text1" w:themeTint="D8"/>
      <w:spacing w:val="-2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D3110"/>
    <w:rPr>
      <w:rFonts w:asciiTheme="majorHAnsi" w:eastAsiaTheme="majorEastAsia" w:hAnsiTheme="majorHAnsi" w:cstheme="majorBidi"/>
      <w:i/>
      <w:iCs/>
      <w:color w:val="767879" w:themeColor="text1" w:themeTint="D8"/>
      <w:spacing w:val="-2"/>
      <w:sz w:val="21"/>
      <w:szCs w:val="21"/>
    </w:rPr>
  </w:style>
  <w:style w:type="paragraph" w:styleId="Ttulo">
    <w:name w:val="Title"/>
    <w:basedOn w:val="Normal"/>
    <w:next w:val="Normal"/>
    <w:link w:val="TtuloCar"/>
    <w:uiPriority w:val="10"/>
    <w:qFormat/>
    <w:rsid w:val="001030F3"/>
    <w:pPr>
      <w:suppressAutoHyphens/>
      <w:spacing w:after="360"/>
      <w:contextualSpacing/>
      <w:jc w:val="center"/>
    </w:pPr>
    <w:rPr>
      <w:rFonts w:asciiTheme="majorHAnsi" w:eastAsiaTheme="majorEastAsia" w:hAnsiTheme="majorHAnsi" w:cstheme="majorBidi"/>
      <w:b/>
      <w:color w:val="BD2031" w:themeColor="accent1"/>
      <w:kern w:val="28"/>
      <w:sz w:val="32"/>
      <w:szCs w:val="32"/>
    </w:rPr>
  </w:style>
  <w:style w:type="character" w:customStyle="1" w:styleId="TtuloCar">
    <w:name w:val="Título Car"/>
    <w:basedOn w:val="Fuentedeprrafopredeter"/>
    <w:link w:val="Ttulo"/>
    <w:uiPriority w:val="10"/>
    <w:rsid w:val="001030F3"/>
    <w:rPr>
      <w:rFonts w:asciiTheme="majorHAnsi" w:eastAsiaTheme="majorEastAsia" w:hAnsiTheme="majorHAnsi" w:cstheme="majorBidi"/>
      <w:b/>
      <w:color w:val="BD2031" w:themeColor="accent1"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ar"/>
    <w:uiPriority w:val="11"/>
    <w:qFormat/>
    <w:rsid w:val="001030F3"/>
    <w:pPr>
      <w:numPr>
        <w:ilvl w:val="1"/>
      </w:numPr>
      <w:spacing w:after="360"/>
    </w:pPr>
    <w:rPr>
      <w:rFonts w:eastAsiaTheme="minorEastAsia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1030F3"/>
    <w:rPr>
      <w:rFonts w:eastAsiaTheme="minorEastAsia"/>
      <w:color w:val="5E6061" w:themeColor="text1"/>
      <w:spacing w:val="15"/>
    </w:rPr>
  </w:style>
  <w:style w:type="paragraph" w:styleId="Prrafodelista">
    <w:name w:val="List Paragraph"/>
    <w:basedOn w:val="Normal"/>
    <w:uiPriority w:val="34"/>
    <w:rsid w:val="004D3110"/>
    <w:pPr>
      <w:numPr>
        <w:numId w:val="10"/>
      </w:numPr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1030F3"/>
    <w:pPr>
      <w:spacing w:before="200"/>
      <w:ind w:left="864" w:right="864"/>
      <w:jc w:val="center"/>
    </w:pPr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1030F3"/>
    <w:rPr>
      <w:i/>
      <w:iCs/>
      <w:color w:val="5E6061" w:themeColor="text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030F3"/>
    <w:pPr>
      <w:pBdr>
        <w:top w:val="single" w:sz="4" w:space="10" w:color="BD2031" w:themeColor="accent1"/>
        <w:bottom w:val="single" w:sz="4" w:space="10" w:color="BD2031" w:themeColor="accent1"/>
      </w:pBdr>
      <w:spacing w:before="360" w:after="360"/>
      <w:ind w:left="864" w:right="864"/>
      <w:jc w:val="center"/>
    </w:pPr>
    <w:rPr>
      <w:i/>
      <w:iCs/>
      <w:color w:val="BD2031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030F3"/>
    <w:rPr>
      <w:i/>
      <w:iCs/>
      <w:color w:val="BD2031" w:themeColor="accent1"/>
    </w:rPr>
  </w:style>
  <w:style w:type="character" w:styleId="nfasisintenso">
    <w:name w:val="Intense Emphasis"/>
    <w:basedOn w:val="Fuentedeprrafopredeter"/>
    <w:uiPriority w:val="21"/>
    <w:qFormat/>
    <w:rsid w:val="001030F3"/>
    <w:rPr>
      <w:i/>
      <w:iCs/>
      <w:color w:val="BD2031" w:themeColor="accent1"/>
    </w:rPr>
  </w:style>
  <w:style w:type="character" w:styleId="Referenciaintensa">
    <w:name w:val="Intense Reference"/>
    <w:basedOn w:val="Fuentedeprrafopredeter"/>
    <w:uiPriority w:val="32"/>
    <w:qFormat/>
    <w:rsid w:val="001030F3"/>
    <w:rPr>
      <w:b/>
      <w:bCs/>
      <w:smallCaps/>
      <w:color w:val="BD2031" w:themeColor="accent1"/>
      <w:spacing w:val="5"/>
    </w:rPr>
  </w:style>
  <w:style w:type="paragraph" w:styleId="Sinespaciado">
    <w:name w:val="No Spacing"/>
    <w:uiPriority w:val="1"/>
    <w:qFormat/>
    <w:rsid w:val="001030F3"/>
    <w:pPr>
      <w:spacing w:after="0"/>
      <w:contextualSpacing/>
    </w:pPr>
    <w:rPr>
      <w:color w:val="5E6061" w:themeColor="text1"/>
    </w:rPr>
  </w:style>
  <w:style w:type="character" w:styleId="nfasissutil">
    <w:name w:val="Subtle Emphasis"/>
    <w:basedOn w:val="Fuentedeprrafopredeter"/>
    <w:uiPriority w:val="19"/>
    <w:qFormat/>
    <w:rsid w:val="001030F3"/>
    <w:rPr>
      <w:i/>
      <w:iCs/>
      <w:color w:val="5E6061" w:themeColor="text1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4D3110"/>
    <w:pPr>
      <w:numPr>
        <w:numId w:val="0"/>
      </w:numPr>
      <w:spacing w:before="240" w:after="0"/>
      <w:jc w:val="left"/>
      <w:outlineLvl w:val="9"/>
    </w:pPr>
    <w:rPr>
      <w:color w:val="C3193A"/>
      <w:kern w:val="0"/>
      <w:sz w:val="24"/>
      <w:szCs w:val="24"/>
      <w:lang w:eastAsia="es-ES"/>
      <w14:ligatures w14:val="none"/>
    </w:rPr>
  </w:style>
  <w:style w:type="character" w:styleId="nfasis">
    <w:name w:val="Emphasis"/>
    <w:basedOn w:val="Fuentedeprrafopredeter"/>
    <w:uiPriority w:val="20"/>
    <w:qFormat/>
    <w:rsid w:val="001030F3"/>
    <w:rPr>
      <w:i/>
      <w:iCs/>
      <w:color w:val="0D0D0D" w:themeColor="text2"/>
    </w:rPr>
  </w:style>
  <w:style w:type="character" w:styleId="Referenciasutil">
    <w:name w:val="Subtle Reference"/>
    <w:basedOn w:val="Fuentedeprrafopredeter"/>
    <w:uiPriority w:val="31"/>
    <w:qFormat/>
    <w:rsid w:val="001030F3"/>
    <w:rPr>
      <w:smallCaps/>
      <w:color w:val="5E6061" w:themeColor="text1"/>
    </w:rPr>
  </w:style>
  <w:style w:type="paragraph" w:styleId="Encabezado">
    <w:name w:val="header"/>
    <w:basedOn w:val="Normal"/>
    <w:link w:val="EncabezadoCar"/>
    <w:uiPriority w:val="99"/>
    <w:unhideWhenUsed/>
    <w:rsid w:val="007516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1606"/>
    <w:rPr>
      <w:color w:val="5E6061" w:themeColor="text1"/>
    </w:rPr>
  </w:style>
  <w:style w:type="paragraph" w:styleId="Piedepgina">
    <w:name w:val="footer"/>
    <w:basedOn w:val="Normal"/>
    <w:link w:val="PiedepginaCar"/>
    <w:uiPriority w:val="99"/>
    <w:unhideWhenUsed/>
    <w:rsid w:val="007516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1606"/>
    <w:rPr>
      <w:color w:val="5E6061" w:themeColor="text1"/>
    </w:rPr>
  </w:style>
  <w:style w:type="table" w:styleId="Tablaconcuadrcula">
    <w:name w:val="Table Grid"/>
    <w:basedOn w:val="Tablanormal"/>
    <w:uiPriority w:val="39"/>
    <w:rsid w:val="0036012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60122"/>
    <w:rPr>
      <w:color w:val="5E6061" w:themeColor="hyperlink"/>
      <w:u w:val="single"/>
    </w:rPr>
  </w:style>
  <w:style w:type="paragraph" w:styleId="Listaconvietas">
    <w:name w:val="List Bullet"/>
    <w:basedOn w:val="Normal"/>
    <w:uiPriority w:val="99"/>
    <w:unhideWhenUsed/>
    <w:qFormat/>
    <w:rsid w:val="001810A0"/>
    <w:pPr>
      <w:numPr>
        <w:numId w:val="11"/>
      </w:numPr>
      <w:contextualSpacing/>
    </w:pPr>
  </w:style>
  <w:style w:type="paragraph" w:styleId="Listaconnmeros">
    <w:name w:val="List Number"/>
    <w:basedOn w:val="Normal"/>
    <w:uiPriority w:val="99"/>
    <w:unhideWhenUsed/>
    <w:qFormat/>
    <w:rsid w:val="001810A0"/>
    <w:pPr>
      <w:numPr>
        <w:numId w:val="12"/>
      </w:numPr>
      <w:contextualSpacing/>
    </w:pPr>
  </w:style>
  <w:style w:type="paragraph" w:customStyle="1" w:styleId="Anexo1">
    <w:name w:val="Anexo 1"/>
    <w:basedOn w:val="Ttulo2"/>
    <w:next w:val="Normal"/>
    <w:link w:val="Anexo1Car"/>
    <w:qFormat/>
    <w:rsid w:val="00E46173"/>
    <w:pPr>
      <w:numPr>
        <w:ilvl w:val="0"/>
        <w:numId w:val="15"/>
      </w:numPr>
    </w:pPr>
  </w:style>
  <w:style w:type="character" w:customStyle="1" w:styleId="Anexo1Car">
    <w:name w:val="Anexo 1 Car"/>
    <w:basedOn w:val="Ttulo2Car"/>
    <w:link w:val="Anexo1"/>
    <w:rsid w:val="00E46173"/>
    <w:rPr>
      <w:rFonts w:asciiTheme="majorHAnsi" w:eastAsiaTheme="majorEastAsia" w:hAnsiTheme="majorHAnsi" w:cstheme="majorBidi"/>
      <w:b/>
      <w:color w:val="BD2031" w:themeColor="accent1"/>
      <w:sz w:val="24"/>
      <w:szCs w:val="24"/>
    </w:rPr>
  </w:style>
  <w:style w:type="paragraph" w:customStyle="1" w:styleId="Anexo2">
    <w:name w:val="Anexo 2"/>
    <w:basedOn w:val="Ttulo3"/>
    <w:next w:val="Normal"/>
    <w:qFormat/>
    <w:rsid w:val="00E46173"/>
    <w:pPr>
      <w:numPr>
        <w:ilvl w:val="1"/>
        <w:numId w:val="15"/>
      </w:numPr>
      <w:tabs>
        <w:tab w:val="num" w:pos="360"/>
      </w:tabs>
      <w:ind w:left="0" w:firstLine="0"/>
    </w:pPr>
  </w:style>
  <w:style w:type="paragraph" w:customStyle="1" w:styleId="Anexo3">
    <w:name w:val="Anexo 3"/>
    <w:basedOn w:val="Ttulo4"/>
    <w:next w:val="Normal"/>
    <w:qFormat/>
    <w:rsid w:val="00E46173"/>
    <w:pPr>
      <w:numPr>
        <w:ilvl w:val="2"/>
        <w:numId w:val="15"/>
      </w:numPr>
      <w:tabs>
        <w:tab w:val="num" w:pos="360"/>
      </w:tabs>
      <w:ind w:left="0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maradecuentasclm.e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maDelgadoFern&#225;ndez\OneDrive%20-%20C&#225;mara%20de%20Cuentas%20CLM\Com&#250;n\Modelos\CCCLM%20-%20Base.dotx" TargetMode="External"/></Relationships>
</file>

<file path=word/theme/theme1.xml><?xml version="1.0" encoding="utf-8"?>
<a:theme xmlns:a="http://schemas.openxmlformats.org/drawingml/2006/main" name="CCCLM">
  <a:themeElements>
    <a:clrScheme name="CCCLM">
      <a:dk1>
        <a:srgbClr val="5E6061"/>
      </a:dk1>
      <a:lt1>
        <a:srgbClr val="FFFFFF"/>
      </a:lt1>
      <a:dk2>
        <a:srgbClr val="0D0D0D"/>
      </a:dk2>
      <a:lt2>
        <a:srgbClr val="F2F2F2"/>
      </a:lt2>
      <a:accent1>
        <a:srgbClr val="BD2031"/>
      </a:accent1>
      <a:accent2>
        <a:srgbClr val="D5C023"/>
      </a:accent2>
      <a:accent3>
        <a:srgbClr val="218ABF"/>
      </a:accent3>
      <a:accent4>
        <a:srgbClr val="21BF44"/>
      </a:accent4>
      <a:accent5>
        <a:srgbClr val="A521BF"/>
      </a:accent5>
      <a:accent6>
        <a:srgbClr val="402B2D"/>
      </a:accent6>
      <a:hlink>
        <a:srgbClr val="5E6061"/>
      </a:hlink>
      <a:folHlink>
        <a:srgbClr val="5E6061"/>
      </a:folHlink>
    </a:clrScheme>
    <a:fontScheme name="CCCLM">
      <a:majorFont>
        <a:latin typeface="Lato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3328a53-448f-4b60-be9a-e5ef50186962">
      <UserInfo>
        <DisplayName>Integrantes de la Común</DisplayName>
        <AccountId>7</AccountId>
        <AccountType/>
      </UserInfo>
    </SharedWithUsers>
    <lcf76f155ced4ddcb4097134ff3c332f xmlns="751b341d-2f2f-45fa-ab32-82a97a376407">
      <Terms xmlns="http://schemas.microsoft.com/office/infopath/2007/PartnerControls"/>
    </lcf76f155ced4ddcb4097134ff3c332f>
    <TaxCatchAll xmlns="53328a53-448f-4b60-be9a-e5ef5018696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2B8F8C7F0FA8B47AD6C322559A94EAC" ma:contentTypeVersion="14" ma:contentTypeDescription="Crear nuevo documento." ma:contentTypeScope="" ma:versionID="5c5d52f569f9e88a327e0e2c39efb269">
  <xsd:schema xmlns:xsd="http://www.w3.org/2001/XMLSchema" xmlns:xs="http://www.w3.org/2001/XMLSchema" xmlns:p="http://schemas.microsoft.com/office/2006/metadata/properties" xmlns:ns2="751b341d-2f2f-45fa-ab32-82a97a376407" xmlns:ns3="53328a53-448f-4b60-be9a-e5ef50186962" targetNamespace="http://schemas.microsoft.com/office/2006/metadata/properties" ma:root="true" ma:fieldsID="21ba037e41d8b31ec106239704295eb3" ns2:_="" ns3:_="">
    <xsd:import namespace="751b341d-2f2f-45fa-ab32-82a97a376407"/>
    <xsd:import namespace="53328a53-448f-4b60-be9a-e5ef501869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1b341d-2f2f-45fa-ab32-82a97a3764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5845474-088b-4b6e-9968-33d4e32db8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328a53-448f-4b60-be9a-e5ef501869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ce2e0d2-d492-44e3-bc0e-40ca67cb24ad}" ma:internalName="TaxCatchAll" ma:showField="CatchAllData" ma:web="53328a53-448f-4b60-be9a-e5ef501869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E876C9-8C6A-4BB9-BFAA-97471997528B}">
  <ds:schemaRefs>
    <ds:schemaRef ds:uri="http://schemas.microsoft.com/office/2006/metadata/properties"/>
    <ds:schemaRef ds:uri="http://schemas.microsoft.com/office/infopath/2007/PartnerControls"/>
    <ds:schemaRef ds:uri="53328a53-448f-4b60-be9a-e5ef50186962"/>
    <ds:schemaRef ds:uri="751b341d-2f2f-45fa-ab32-82a97a376407"/>
  </ds:schemaRefs>
</ds:datastoreItem>
</file>

<file path=customXml/itemProps2.xml><?xml version="1.0" encoding="utf-8"?>
<ds:datastoreItem xmlns:ds="http://schemas.openxmlformats.org/officeDocument/2006/customXml" ds:itemID="{8BED717B-4CE7-49E2-9780-4D3C4CC0C7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169AAB-D451-490E-A9BF-5580C00E86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1b341d-2f2f-45fa-ab32-82a97a376407"/>
    <ds:schemaRef ds:uri="53328a53-448f-4b60-be9a-e5ef501869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BCC677-816F-4815-BA1A-B35E51AA0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CCCLM - Base.dotx</Template>
  <TotalTime>6</TotalTime>
  <Pages>1</Pages>
  <Words>139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Gema Delgado Fernández</dc:creator>
  <cp:keywords/>
  <dc:description/>
  <cp:lastModifiedBy>Gema Delgado Fernández</cp:lastModifiedBy>
  <cp:revision>6</cp:revision>
  <dcterms:created xsi:type="dcterms:W3CDTF">2025-04-30T19:00:00Z</dcterms:created>
  <dcterms:modified xsi:type="dcterms:W3CDTF">2025-05-29T10:54:00Z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0x01010032B8F8C7F0FA8B47AD6C322559A94EAC</vt:lpwstr>
  </property>
</Properties>
</file>